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E8874" w14:textId="272EDE96" w:rsidR="0037036B" w:rsidRPr="001E2755" w:rsidRDefault="00340149" w:rsidP="001E2755">
      <w:pPr>
        <w:pStyle w:val="defaulttext"/>
        <w:tabs>
          <w:tab w:val="left" w:pos="6210"/>
        </w:tabs>
        <w:rPr>
          <w:rFonts w:asciiTheme="minorHAnsi" w:hAnsiTheme="minorHAnsi" w:cstheme="minorHAnsi"/>
          <w:sz w:val="24"/>
          <w:szCs w:val="24"/>
        </w:rPr>
      </w:pPr>
      <w:r w:rsidRPr="005324BA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FA558FD" wp14:editId="57308BB5">
                <wp:simplePos x="0" y="0"/>
                <wp:positionH relativeFrom="column">
                  <wp:posOffset>3738245</wp:posOffset>
                </wp:positionH>
                <wp:positionV relativeFrom="paragraph">
                  <wp:posOffset>-668020</wp:posOffset>
                </wp:positionV>
                <wp:extent cx="2072640" cy="1126490"/>
                <wp:effectExtent l="0" t="0" r="22860" b="1651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EC59B" w14:textId="22ABD0BD" w:rsidR="00D35821" w:rsidRPr="001E2755" w:rsidRDefault="001E2755" w:rsidP="00D35821">
                            <w:pPr>
                              <w:pStyle w:val="defaulttext"/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Podjetje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Ulica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Poštna številka in kraj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Država</w:t>
                            </w:r>
                            <w:r w:rsidR="00D35821" w:rsidRPr="001E2755"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  <w:sz w:val="24"/>
                                <w:szCs w:val="24"/>
                              </w:rPr>
                              <w:t>Davčna številka</w:t>
                            </w:r>
                          </w:p>
                          <w:p w14:paraId="241DC9F4" w14:textId="01BB24C8" w:rsidR="00D35821" w:rsidRPr="001E2755" w:rsidRDefault="00D35821" w:rsidP="00D35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A558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94.35pt;margin-top:-52.6pt;width:163.2pt;height:88.7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">
                <v:textbox>
                  <w:txbxContent>
                    <w:p w14:paraId="037EC59B" w14:textId="22ABD0BD" w:rsidR="00D35821" w:rsidRPr="001E2755" w:rsidRDefault="001E2755" w:rsidP="00D35821">
                      <w:pPr>
                        <w:pStyle w:val="defaulttext"/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</w:pPr>
                      <w:r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Podjetje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Ulica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Poštna številka in kraj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Država</w:t>
                      </w:r>
                      <w:r w:rsidR="00D35821" w:rsidRPr="001E2755"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color w:val="auto"/>
                          <w:sz w:val="24"/>
                          <w:szCs w:val="24"/>
                          <w:lang w:val="fi-FI"/>
                        </w:rPr>
                        <w:t>Davčna številka</w:t>
                      </w:r>
                    </w:p>
                    <w:p w14:paraId="241DC9F4" w14:textId="01BB24C8" w:rsidR="00D35821" w:rsidRPr="001E2755" w:rsidRDefault="00D35821" w:rsidP="00D35821">
                      <w:pPr>
                        <w:rPr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2755">
        <w:rPr>
          <w:rFonts w:asciiTheme="minorHAnsi" w:hAnsiTheme="minorHAnsi" w:cstheme="minorHAnsi"/>
          <w:color w:val="auto"/>
        </w:rPr>
        <w:tab/>
      </w:r>
      <w:r w:rsidR="00F5543C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zipmend </w:t>
      </w:r>
      <w:r w:rsidR="0037036B" w:rsidRPr="001E2755">
        <w:rPr>
          <w:rFonts w:asciiTheme="minorHAnsi" w:hAnsiTheme="minorHAnsi" w:cstheme="minorHAnsi"/>
          <w:spacing w:val="-5"/>
          <w:sz w:val="24"/>
          <w:szCs w:val="24"/>
        </w:rPr>
        <w:t xml:space="preserve">GmbH 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Große Reichenstraße 27</w:t>
      </w:r>
      <w:r w:rsidR="001E2755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 xml:space="preserve">20457 Hamburg </w:t>
      </w:r>
      <w:r w:rsidR="0049273D" w:rsidRPr="001E2755">
        <w:rPr>
          <w:rFonts w:asciiTheme="minorHAnsi" w:hAnsiTheme="minorHAnsi" w:cstheme="minorHAnsi"/>
          <w:sz w:val="24"/>
          <w:szCs w:val="24"/>
        </w:rPr>
        <w:br/>
      </w:r>
      <w:r w:rsidR="0037036B" w:rsidRPr="001E2755">
        <w:rPr>
          <w:rFonts w:asciiTheme="minorHAnsi" w:hAnsiTheme="minorHAnsi" w:cstheme="minorHAnsi"/>
          <w:sz w:val="24"/>
          <w:szCs w:val="24"/>
        </w:rPr>
        <w:t>Nemčija</w:t>
      </w:r>
      <w:r w:rsidR="0037036B" w:rsidRPr="001E2755">
        <w:rPr>
          <w:rFonts w:asciiTheme="minorHAnsi" w:hAnsiTheme="minorHAnsi" w:cstheme="minorHAnsi"/>
          <w:sz w:val="24"/>
          <w:szCs w:val="24"/>
        </w:rPr>
        <w:br/>
        <w:t>DE 304 638 568</w:t>
      </w:r>
    </w:p>
    <w:p w14:paraId="053F2EDE" w14:textId="00AA4B95" w:rsidR="00754DCE" w:rsidRPr="005324BA" w:rsidRDefault="00754DCE" w:rsidP="00754DCE">
      <w:pPr>
        <w:spacing w:after="0"/>
        <w:rPr>
          <w:rFonts w:cstheme="minorHAnsi"/>
          <w:sz w:val="24"/>
          <w:szCs w:val="24"/>
        </w:rPr>
      </w:pPr>
    </w:p>
    <w:p w14:paraId="63F5AD86" w14:textId="5236DD7E" w:rsidR="00033820" w:rsidRPr="005324BA" w:rsidRDefault="00033820" w:rsidP="00754DCE">
      <w:pPr>
        <w:spacing w:after="0"/>
        <w:rPr>
          <w:rFonts w:cstheme="minorHAnsi"/>
          <w:sz w:val="24"/>
          <w:szCs w:val="24"/>
        </w:rPr>
      </w:pPr>
    </w:p>
    <w:p w14:paraId="630ED454" w14:textId="402ED2D9" w:rsidR="00754DCE" w:rsidRPr="005324BA" w:rsidRDefault="001E2755" w:rsidP="00340149">
      <w:pPr>
        <w:spacing w:after="0"/>
        <w:ind w:left="623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Datum računa: 2. 1. 2021</w:t>
      </w:r>
      <w:r w:rsidR="002C2E4B" w:rsidRPr="005324BA">
        <w:rPr>
          <w:rFonts w:cstheme="minorHAnsi"/>
          <w:sz w:val="24"/>
          <w:szCs w:val="24"/>
        </w:rPr>
        <w:t xml:space="preserve"> </w:t>
      </w:r>
    </w:p>
    <w:p w14:paraId="33EF9BDF" w14:textId="3B19943A" w:rsidR="002A0241" w:rsidRPr="005324BA" w:rsidRDefault="00033820" w:rsidP="00754DCE">
      <w:pPr>
        <w:spacing w:after="0"/>
        <w:rPr>
          <w:rFonts w:cstheme="minorHAnsi"/>
          <w:b/>
          <w:sz w:val="24"/>
          <w:szCs w:val="24"/>
        </w:rPr>
      </w:pPr>
      <w:r w:rsidRPr="005324BA">
        <w:rPr>
          <w:rFonts w:cstheme="minorHAnsi"/>
          <w:b/>
          <w:sz w:val="24"/>
          <w:szCs w:val="24"/>
        </w:rPr>
        <w:br/>
      </w:r>
      <w:r w:rsidR="002A0241" w:rsidRPr="005324BA">
        <w:rPr>
          <w:rFonts w:cstheme="minorHAnsi"/>
          <w:b/>
          <w:sz w:val="24"/>
          <w:szCs w:val="24"/>
        </w:rPr>
        <w:br/>
      </w:r>
      <w:r w:rsidR="001E2755">
        <w:rPr>
          <w:rFonts w:cstheme="minorHAnsi"/>
          <w:b/>
          <w:sz w:val="24"/>
          <w:szCs w:val="24"/>
        </w:rPr>
        <w:t>Račun</w:t>
      </w:r>
      <w:r w:rsidR="000A4608" w:rsidRPr="005324BA">
        <w:rPr>
          <w:rFonts w:cstheme="minorHAnsi"/>
          <w:b/>
          <w:sz w:val="24"/>
          <w:szCs w:val="24"/>
        </w:rPr>
        <w:t xml:space="preserve"> </w:t>
      </w:r>
      <w:r w:rsidR="000A4608" w:rsidRPr="00A44887">
        <w:rPr>
          <w:rFonts w:cstheme="minorHAnsi"/>
          <w:b/>
          <w:sz w:val="24"/>
          <w:szCs w:val="24"/>
        </w:rPr>
        <w:t>202</w:t>
      </w:r>
      <w:r w:rsidR="00A44887">
        <w:rPr>
          <w:rFonts w:cstheme="minorHAnsi"/>
          <w:b/>
          <w:sz w:val="24"/>
          <w:szCs w:val="24"/>
        </w:rPr>
        <w:t>1</w:t>
      </w:r>
      <w:r w:rsidR="000A4608" w:rsidRPr="00A44887">
        <w:rPr>
          <w:rFonts w:cstheme="minorHAnsi"/>
          <w:b/>
          <w:sz w:val="24"/>
          <w:szCs w:val="24"/>
        </w:rPr>
        <w:t>-01</w:t>
      </w:r>
      <w:r w:rsidR="000A4608" w:rsidRPr="005324BA">
        <w:rPr>
          <w:rFonts w:cstheme="minorHAnsi"/>
          <w:sz w:val="24"/>
          <w:szCs w:val="24"/>
        </w:rPr>
        <w:br/>
      </w:r>
    </w:p>
    <w:tbl>
      <w:tblPr>
        <w:tblStyle w:val="Tabellenraster"/>
        <w:tblW w:w="9072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5245"/>
        <w:gridCol w:w="1559"/>
        <w:gridCol w:w="1417"/>
      </w:tblGrid>
      <w:tr w:rsidR="000A4608" w:rsidRPr="005324BA" w14:paraId="1F61A601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17B7E" w14:textId="563E3E09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24BA">
              <w:rPr>
                <w:rFonts w:cstheme="minorHAnsi"/>
                <w:b/>
                <w:bCs/>
                <w:sz w:val="24"/>
                <w:szCs w:val="24"/>
              </w:rPr>
              <w:t>Št.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3749" w14:textId="6F5C4BA5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8AD41D" w14:textId="04625F72" w:rsidR="000A4608" w:rsidRPr="005324BA" w:rsidRDefault="000A4608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83DA5" w14:textId="0AE88C79" w:rsidR="000A4608" w:rsidRPr="005324BA" w:rsidRDefault="001E2755" w:rsidP="00754DC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Cena</w:t>
            </w:r>
          </w:p>
        </w:tc>
      </w:tr>
      <w:tr w:rsidR="000A4608" w:rsidRPr="005324BA" w14:paraId="25D433FB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A3DA6" w14:textId="1BFF6D4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E5BB4" w14:textId="77777777" w:rsidR="00F45662" w:rsidRDefault="001E2755" w:rsidP="00754DCE">
            <w:pPr>
              <w:rPr>
                <w:rFonts w:cstheme="minorHAnsi"/>
                <w:sz w:val="24"/>
                <w:szCs w:val="24"/>
              </w:rPr>
            </w:pPr>
            <w:r w:rsidRPr="001E2755">
              <w:rPr>
                <w:rFonts w:cstheme="minorHAnsi"/>
                <w:sz w:val="24"/>
                <w:szCs w:val="24"/>
              </w:rPr>
              <w:t>Naročilo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 123456</w:t>
            </w:r>
            <w:r w:rsidR="000A4608" w:rsidRPr="001E2755">
              <w:rPr>
                <w:rFonts w:cstheme="minorHAnsi"/>
                <w:sz w:val="24"/>
                <w:szCs w:val="24"/>
              </w:rPr>
              <w:br/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Prevoz </w:t>
            </w:r>
            <w:r w:rsidRPr="001E2755">
              <w:rPr>
                <w:rFonts w:cstheme="minorHAnsi"/>
                <w:sz w:val="24"/>
                <w:szCs w:val="24"/>
              </w:rPr>
              <w:t>od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 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10119 Berlin </w:t>
            </w:r>
            <w:r w:rsidR="00E022CA" w:rsidRPr="001E2755">
              <w:rPr>
                <w:rFonts w:cstheme="minorHAnsi"/>
                <w:sz w:val="24"/>
                <w:szCs w:val="24"/>
              </w:rPr>
              <w:t xml:space="preserve">-&gt; </w:t>
            </w:r>
            <w:r w:rsidR="000A4608" w:rsidRPr="001E2755">
              <w:rPr>
                <w:rFonts w:cstheme="minorHAnsi"/>
                <w:sz w:val="24"/>
                <w:szCs w:val="24"/>
              </w:rPr>
              <w:t xml:space="preserve">20095 Hamburg dne </w:t>
            </w:r>
          </w:p>
          <w:p w14:paraId="6F8BAF24" w14:textId="5F5B98B6" w:rsidR="000A4608" w:rsidRPr="001E2755" w:rsidRDefault="000A4608" w:rsidP="00754DCE">
            <w:pPr>
              <w:rPr>
                <w:rFonts w:cstheme="minorHAnsi"/>
                <w:sz w:val="24"/>
                <w:szCs w:val="24"/>
              </w:rPr>
            </w:pPr>
            <w:r w:rsidRPr="001E2755">
              <w:rPr>
                <w:rFonts w:cstheme="minorHAnsi"/>
                <w:sz w:val="24"/>
                <w:szCs w:val="24"/>
              </w:rPr>
              <w:t>1. 1. 2021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3430" w14:textId="3B7BD92B" w:rsidR="000A4608" w:rsidRPr="001E2755" w:rsidRDefault="000A4608" w:rsidP="00E022CA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30DC6" w14:textId="0993101A" w:rsidR="000A4608" w:rsidRPr="005324BA" w:rsidRDefault="000A4608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0,00 €</w:t>
            </w:r>
          </w:p>
        </w:tc>
      </w:tr>
      <w:tr w:rsidR="000A4608" w:rsidRPr="005324BA" w14:paraId="2D3A3A3F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DAEFDC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0B64B" w14:textId="31110548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3AB65" w14:textId="5625300E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DDV 0 %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31ADC" w14:textId="757990A7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2E09DCA4" w14:textId="77777777" w:rsidTr="00E022CA"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A5F7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DE93F" w14:textId="16B929F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79DAAD" w14:textId="3AE75A82" w:rsidR="000A4608" w:rsidRPr="005324BA" w:rsidRDefault="000A4608" w:rsidP="000A4608">
            <w:pPr>
              <w:rPr>
                <w:rFonts w:cstheme="minorHAnsi"/>
                <w:sz w:val="24"/>
                <w:szCs w:val="24"/>
              </w:rPr>
            </w:pPr>
            <w:r w:rsidRPr="005324BA">
              <w:rPr>
                <w:rFonts w:cstheme="minorHAnsi"/>
                <w:sz w:val="24"/>
                <w:szCs w:val="24"/>
              </w:rPr>
              <w:t>Skupaj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C6C895" w14:textId="34031641" w:rsidR="000A4608" w:rsidRPr="005324BA" w:rsidRDefault="005324BA" w:rsidP="000A4608">
            <w:pPr>
              <w:jc w:val="right"/>
              <w:rPr>
                <w:rFonts w:cstheme="minorHAnsi"/>
                <w:sz w:val="24"/>
                <w:szCs w:val="24"/>
              </w:rPr>
            </w:pP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,</w:t>
            </w:r>
            <w:r w:rsidRPr="00A44887">
              <w:rPr>
                <w:rFonts w:cstheme="minorHAnsi"/>
                <w:sz w:val="24"/>
                <w:szCs w:val="24"/>
              </w:rPr>
              <w:t>0</w:t>
            </w:r>
            <w:r w:rsidR="000A4608" w:rsidRPr="00A44887">
              <w:rPr>
                <w:rFonts w:cstheme="minorHAnsi"/>
                <w:sz w:val="24"/>
                <w:szCs w:val="24"/>
              </w:rPr>
              <w:t>0 €</w:t>
            </w:r>
          </w:p>
        </w:tc>
      </w:tr>
      <w:tr w:rsidR="000A4608" w:rsidRPr="005324BA" w14:paraId="747BBAB9" w14:textId="77777777" w:rsidTr="00E022CA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725CE" w14:textId="77777777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217D9" w14:textId="75045A9E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9824C" w14:textId="51C1553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388CBB" w14:textId="4316B72A" w:rsidR="000A4608" w:rsidRPr="005324BA" w:rsidRDefault="000A4608" w:rsidP="00754DC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6292C5" w14:textId="39214947" w:rsidR="000A4608" w:rsidRPr="005324BA" w:rsidRDefault="000A4608" w:rsidP="00754DCE">
      <w:pPr>
        <w:spacing w:after="0"/>
        <w:rPr>
          <w:rFonts w:cstheme="minorHAnsi"/>
          <w:sz w:val="24"/>
          <w:szCs w:val="24"/>
        </w:rPr>
      </w:pPr>
    </w:p>
    <w:p w14:paraId="70F8F67F" w14:textId="4F60EC01" w:rsidR="002A0241" w:rsidRPr="001E2755" w:rsidRDefault="001E2755" w:rsidP="001E2755">
      <w:pPr>
        <w:spacing w:after="0"/>
        <w:rPr>
          <w:rFonts w:cstheme="minorHAnsi"/>
          <w:sz w:val="24"/>
          <w:szCs w:val="24"/>
        </w:rPr>
      </w:pPr>
      <w:r w:rsidRPr="001E2755">
        <w:rPr>
          <w:rFonts w:ascii="Lato" w:hAnsi="Lato"/>
          <w:sz w:val="24"/>
          <w:szCs w:val="24"/>
        </w:rPr>
        <w:t>Obrnjena davčna obveznost, 196. člen Direktive o DDV</w:t>
      </w:r>
      <w:r w:rsidR="00020E85" w:rsidRPr="001E2755">
        <w:rPr>
          <w:rFonts w:cstheme="minorHAnsi"/>
          <w:sz w:val="24"/>
          <w:szCs w:val="24"/>
        </w:rPr>
        <w:br/>
      </w:r>
      <w:r w:rsidR="00020E85" w:rsidRPr="001E2755">
        <w:rPr>
          <w:rFonts w:cstheme="minorHAnsi"/>
          <w:sz w:val="24"/>
          <w:szCs w:val="24"/>
        </w:rPr>
        <w:br/>
      </w:r>
      <w:r w:rsidRPr="005272FE">
        <w:rPr>
          <w:rFonts w:ascii="Lato" w:hAnsi="Lato"/>
          <w:sz w:val="24"/>
          <w:szCs w:val="24"/>
        </w:rPr>
        <w:t xml:space="preserve">Plačilo zapade </w:t>
      </w:r>
      <w:r>
        <w:rPr>
          <w:rFonts w:ascii="Lato" w:hAnsi="Lato"/>
          <w:sz w:val="24"/>
          <w:szCs w:val="24"/>
        </w:rPr>
        <w:t>v</w:t>
      </w:r>
      <w:r w:rsidRPr="005272FE">
        <w:rPr>
          <w:rFonts w:ascii="Lato" w:hAnsi="Lato"/>
          <w:sz w:val="24"/>
          <w:szCs w:val="24"/>
        </w:rPr>
        <w:t xml:space="preserve"> 14 dneh od datuma računa</w:t>
      </w:r>
      <w:r>
        <w:rPr>
          <w:rFonts w:ascii="Lato" w:hAnsi="Lato"/>
          <w:sz w:val="24"/>
          <w:szCs w:val="24"/>
        </w:rPr>
        <w:t>. Prosimo, nakažite na naslednji bančni račun:</w:t>
      </w:r>
      <w:r w:rsidR="000A4608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DE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1234</w:t>
      </w:r>
      <w:r w:rsidR="005517C3" w:rsidRPr="001E2755">
        <w:rPr>
          <w:rFonts w:cstheme="minorHAnsi"/>
          <w:sz w:val="24"/>
          <w:szCs w:val="24"/>
        </w:rPr>
        <w:t xml:space="preserve"> </w:t>
      </w:r>
      <w:r w:rsidR="007C4A2E" w:rsidRPr="001E2755">
        <w:rPr>
          <w:rFonts w:cstheme="minorHAnsi"/>
          <w:sz w:val="24"/>
          <w:szCs w:val="24"/>
        </w:rPr>
        <w:t>5678</w:t>
      </w:r>
      <w:r w:rsidR="005517C3" w:rsidRPr="001E2755">
        <w:rPr>
          <w:rFonts w:cstheme="minorHAnsi"/>
          <w:sz w:val="24"/>
          <w:szCs w:val="24"/>
        </w:rPr>
        <w:t xml:space="preserve"> 12</w:t>
      </w:r>
      <w:r w:rsidR="000A4608" w:rsidRPr="001E2755">
        <w:rPr>
          <w:rFonts w:cstheme="minorHAnsi"/>
          <w:sz w:val="24"/>
          <w:szCs w:val="24"/>
        </w:rPr>
        <w:t xml:space="preserve"> / BIC</w:t>
      </w:r>
      <w:r w:rsidR="005517C3" w:rsidRPr="001E2755">
        <w:rPr>
          <w:rFonts w:cstheme="minorHAnsi"/>
          <w:sz w:val="24"/>
          <w:szCs w:val="24"/>
        </w:rPr>
        <w:t>: ABCDEF1DEF</w:t>
      </w:r>
    </w:p>
    <w:p w14:paraId="1A154DEA" w14:textId="252412BA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E5AD383" w14:textId="5A0BD61F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p w14:paraId="3D7129B3" w14:textId="247C3AC5" w:rsidR="002A0241" w:rsidRPr="001E2755" w:rsidRDefault="002A0241" w:rsidP="00754DCE">
      <w:pPr>
        <w:spacing w:after="0"/>
        <w:rPr>
          <w:rFonts w:cstheme="minorHAnsi"/>
          <w:sz w:val="24"/>
          <w:szCs w:val="24"/>
        </w:rPr>
      </w:pPr>
    </w:p>
    <w:sectPr w:rsidR="002A0241" w:rsidRPr="001E2755" w:rsidSect="00D3582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274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14DB6" w14:textId="77777777" w:rsidR="00BC65F4" w:rsidRDefault="00BC65F4" w:rsidP="00754DCE">
      <w:pPr>
        <w:spacing w:after="0" w:line="240" w:lineRule="auto"/>
      </w:pPr>
      <w:r>
        <w:separator/>
      </w:r>
    </w:p>
  </w:endnote>
  <w:endnote w:type="continuationSeparator" w:id="0">
    <w:p w14:paraId="13CA7783" w14:textId="77777777" w:rsidR="00BC65F4" w:rsidRDefault="00BC65F4" w:rsidP="0075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B177" w14:textId="77777777" w:rsidR="002A0241" w:rsidRPr="002A0241" w:rsidRDefault="002A0241" w:rsidP="002A0241">
    <w:pPr>
      <w:pStyle w:val="Fuzeile"/>
      <w:jc w:val="right"/>
      <w:rPr>
        <w:sz w:val="16"/>
        <w:szCs w:val="16"/>
      </w:rPr>
    </w:pPr>
    <w:r w:rsidRPr="002A0241">
      <w:rPr>
        <w:sz w:val="16"/>
        <w:szCs w:val="16"/>
      </w:rPr>
      <w:t xml:space="preserve">Stran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PAGE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  <w:r w:rsidRPr="002A0241">
      <w:rPr>
        <w:sz w:val="16"/>
        <w:szCs w:val="16"/>
      </w:rPr>
      <w:t xml:space="preserve"> od </w:t>
    </w:r>
    <w:r w:rsidRPr="002A0241">
      <w:rPr>
        <w:b/>
        <w:bCs/>
        <w:sz w:val="16"/>
        <w:szCs w:val="16"/>
      </w:rPr>
      <w:fldChar w:fldCharType="begin"/>
    </w:r>
    <w:r w:rsidRPr="002A0241">
      <w:rPr>
        <w:b/>
        <w:bCs/>
        <w:sz w:val="16"/>
        <w:szCs w:val="16"/>
      </w:rPr>
      <w:instrText>NUMPAGES  \* Arabic  \* MERGEFORMAT</w:instrText>
    </w:r>
    <w:r w:rsidRPr="002A0241">
      <w:rPr>
        <w:b/>
        <w:bCs/>
        <w:sz w:val="16"/>
        <w:szCs w:val="16"/>
      </w:rPr>
      <w:fldChar w:fldCharType="separate"/>
    </w:r>
    <w:r w:rsidR="003008CC">
      <w:rPr>
        <w:b/>
        <w:bCs/>
        <w:noProof/>
        <w:sz w:val="16"/>
        <w:szCs w:val="16"/>
      </w:rPr>
      <w:t>2</w:t>
    </w:r>
    <w:r w:rsidRPr="002A0241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BFD3" w14:textId="0860ABD4" w:rsidR="00E022CA" w:rsidRDefault="00E022CA">
    <w:pPr>
      <w:pStyle w:val="Fuzeile"/>
    </w:pPr>
  </w:p>
  <w:p w14:paraId="06B2A6F5" w14:textId="77777777" w:rsidR="00E022CA" w:rsidRDefault="00E022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C3485" w14:textId="77777777" w:rsidR="00BC65F4" w:rsidRDefault="00BC65F4" w:rsidP="00754DCE">
      <w:pPr>
        <w:spacing w:after="0" w:line="240" w:lineRule="auto"/>
      </w:pPr>
      <w:r>
        <w:separator/>
      </w:r>
    </w:p>
  </w:footnote>
  <w:footnote w:type="continuationSeparator" w:id="0">
    <w:p w14:paraId="37F93A72" w14:textId="77777777" w:rsidR="00BC65F4" w:rsidRDefault="00BC65F4" w:rsidP="0075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BD6D" w14:textId="77777777" w:rsidR="00754DCE" w:rsidRDefault="003008CC" w:rsidP="003008CC">
    <w:pPr>
      <w:pStyle w:val="Kopfzeile"/>
      <w:tabs>
        <w:tab w:val="clear" w:pos="4536"/>
        <w:tab w:val="clear" w:pos="9072"/>
        <w:tab w:val="left" w:pos="1125"/>
      </w:tabs>
    </w:pPr>
    <w:r>
      <w:tab/>
    </w:r>
  </w:p>
  <w:p w14:paraId="26A8D7FD" w14:textId="77777777" w:rsidR="002A0241" w:rsidRDefault="002A024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A78A" w14:textId="69366D0B" w:rsidR="00A322EA" w:rsidRDefault="001E2755">
    <w:pPr>
      <w:pStyle w:val="Kopfzeile"/>
    </w:pPr>
    <w:r>
      <w:rPr>
        <w:rFonts w:cstheme="minorHAnsi"/>
        <w:sz w:val="36"/>
        <w:szCs w:val="36"/>
      </w:rPr>
      <w:t>Predloga računa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08"/>
    <w:rsid w:val="00006909"/>
    <w:rsid w:val="00020E85"/>
    <w:rsid w:val="00026E31"/>
    <w:rsid w:val="00033820"/>
    <w:rsid w:val="000A3439"/>
    <w:rsid w:val="000A4608"/>
    <w:rsid w:val="000E0B8D"/>
    <w:rsid w:val="00110A41"/>
    <w:rsid w:val="00120C67"/>
    <w:rsid w:val="0016336C"/>
    <w:rsid w:val="001A18B6"/>
    <w:rsid w:val="001B254E"/>
    <w:rsid w:val="001B4C25"/>
    <w:rsid w:val="001B6325"/>
    <w:rsid w:val="001E2755"/>
    <w:rsid w:val="001E3B8D"/>
    <w:rsid w:val="001F7A6E"/>
    <w:rsid w:val="002A0241"/>
    <w:rsid w:val="002C2D98"/>
    <w:rsid w:val="002C2E4B"/>
    <w:rsid w:val="003008CC"/>
    <w:rsid w:val="00323B5C"/>
    <w:rsid w:val="00332E3B"/>
    <w:rsid w:val="00340149"/>
    <w:rsid w:val="00357A0C"/>
    <w:rsid w:val="0037036B"/>
    <w:rsid w:val="003C5D23"/>
    <w:rsid w:val="003F203F"/>
    <w:rsid w:val="00401300"/>
    <w:rsid w:val="0049273D"/>
    <w:rsid w:val="004B6E81"/>
    <w:rsid w:val="005324BA"/>
    <w:rsid w:val="005517C3"/>
    <w:rsid w:val="0057304D"/>
    <w:rsid w:val="00573A96"/>
    <w:rsid w:val="005E40C2"/>
    <w:rsid w:val="00614698"/>
    <w:rsid w:val="00664875"/>
    <w:rsid w:val="006D57E8"/>
    <w:rsid w:val="006E6999"/>
    <w:rsid w:val="00754DCE"/>
    <w:rsid w:val="007C4A2E"/>
    <w:rsid w:val="007D4B5D"/>
    <w:rsid w:val="008B0301"/>
    <w:rsid w:val="00904144"/>
    <w:rsid w:val="009A02E7"/>
    <w:rsid w:val="009E0616"/>
    <w:rsid w:val="00A047D0"/>
    <w:rsid w:val="00A322EA"/>
    <w:rsid w:val="00A44887"/>
    <w:rsid w:val="00A75593"/>
    <w:rsid w:val="00BC65F4"/>
    <w:rsid w:val="00D16726"/>
    <w:rsid w:val="00D35821"/>
    <w:rsid w:val="00D416FB"/>
    <w:rsid w:val="00E022CA"/>
    <w:rsid w:val="00E0520E"/>
    <w:rsid w:val="00F27CC5"/>
    <w:rsid w:val="00F45662"/>
    <w:rsid w:val="00F4698F"/>
    <w:rsid w:val="00F52B8D"/>
    <w:rsid w:val="00F5543C"/>
    <w:rsid w:val="00F57339"/>
    <w:rsid w:val="00F74A99"/>
    <w:rsid w:val="00F94FB1"/>
    <w:rsid w:val="00FB2B64"/>
    <w:rsid w:val="00FE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EDC9E"/>
  <w15:docId w15:val="{ADBF20FD-6A5B-4B91-962D-A87E4F6AF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4DCE"/>
  </w:style>
  <w:style w:type="paragraph" w:styleId="Fuzeile">
    <w:name w:val="footer"/>
    <w:basedOn w:val="Standard"/>
    <w:link w:val="FuzeileZchn"/>
    <w:uiPriority w:val="99"/>
    <w:unhideWhenUsed/>
    <w:rsid w:val="00754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4DC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4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4DCE"/>
    <w:rPr>
      <w:rFonts w:ascii="Tahoma" w:hAnsi="Tahoma" w:cs="Tahoma"/>
      <w:sz w:val="16"/>
      <w:szCs w:val="16"/>
    </w:rPr>
  </w:style>
  <w:style w:type="paragraph" w:customStyle="1" w:styleId="defaulttext">
    <w:name w:val="default_text"/>
    <w:basedOn w:val="Standard"/>
    <w:uiPriority w:val="99"/>
    <w:rsid w:val="00033820"/>
    <w:pPr>
      <w:autoSpaceDE w:val="0"/>
      <w:autoSpaceDN w:val="0"/>
      <w:adjustRightInd w:val="0"/>
      <w:spacing w:after="170" w:line="300" w:lineRule="atLeast"/>
      <w:textAlignment w:val="center"/>
    </w:pPr>
    <w:rPr>
      <w:rFonts w:ascii="Open Sans Light" w:eastAsiaTheme="minorEastAsia" w:hAnsi="Open Sans Light" w:cs="Open Sans Light"/>
      <w:color w:val="000000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0A4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0A4608"/>
    <w:rPr>
      <w:rFonts w:ascii="Times New Roman" w:eastAsia="Times New Roman" w:hAnsi="Times New Roman" w:cs="Times New Roman"/>
      <w:lang w:eastAsia="de-DE" w:bidi="de-DE"/>
    </w:rPr>
  </w:style>
  <w:style w:type="table" w:styleId="Tabellenraster">
    <w:name w:val="Table Grid"/>
    <w:basedOn w:val="NormaleTabelle"/>
    <w:uiPriority w:val="59"/>
    <w:rsid w:val="000A4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i%20Cox\Downloads\dina4_dinnorm5008_nurtex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02165288-dd3a-4ece-8bb0-1602d240a5d9" xsi:nil="true"/>
    <lcf76f155ced4ddcb4097134ff3c332f xmlns="02165288-dd3a-4ece-8bb0-1602d240a5d9">
      <Terms xmlns="http://schemas.microsoft.com/office/infopath/2007/PartnerControls"/>
    </lcf76f155ced4ddcb4097134ff3c332f>
    <TaxCatchAll xmlns="94555f24-b1c8-41a2-bcc1-7ae69c48bab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8FD8D4C7397429AE9D460F8324FA4" ma:contentTypeVersion="18" ma:contentTypeDescription="Ein neues Dokument erstellen." ma:contentTypeScope="" ma:versionID="97f8d28e30c15817f6511e387760b118">
  <xsd:schema xmlns:xsd="http://www.w3.org/2001/XMLSchema" xmlns:xs="http://www.w3.org/2001/XMLSchema" xmlns:p="http://schemas.microsoft.com/office/2006/metadata/properties" xmlns:ns2="94555f24-b1c8-41a2-bcc1-7ae69c48babe" xmlns:ns3="02165288-dd3a-4ece-8bb0-1602d240a5d9" targetNamespace="http://schemas.microsoft.com/office/2006/metadata/properties" ma:root="true" ma:fieldsID="9237b410d37a39eb9a66c51f1282a533" ns2:_="" ns3:_="">
    <xsd:import namespace="94555f24-b1c8-41a2-bcc1-7ae69c48babe"/>
    <xsd:import namespace="02165288-dd3a-4ece-8bb0-1602d240a5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555f24-b1c8-41a2-bcc1-7ae69c48ba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ea42da-7c66-4ad4-96ba-db5fd1093071}" ma:internalName="TaxCatchAll" ma:showField="CatchAllData" ma:web="94555f24-b1c8-41a2-bcc1-7ae69c48ba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65288-dd3a-4ece-8bb0-1602d240a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397033d-abf2-43f8-9378-16bd22434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462E5-0C8D-4C01-8BAE-E6CAD4A1C504}">
  <ds:schemaRefs>
    <ds:schemaRef ds:uri="http://schemas.microsoft.com/office/2006/metadata/properties"/>
    <ds:schemaRef ds:uri="http://schemas.microsoft.com/office/infopath/2007/PartnerControls"/>
    <ds:schemaRef ds:uri="02165288-dd3a-4ece-8bb0-1602d240a5d9"/>
    <ds:schemaRef ds:uri="94555f24-b1c8-41a2-bcc1-7ae69c48babe"/>
  </ds:schemaRefs>
</ds:datastoreItem>
</file>

<file path=customXml/itemProps2.xml><?xml version="1.0" encoding="utf-8"?>
<ds:datastoreItem xmlns:ds="http://schemas.openxmlformats.org/officeDocument/2006/customXml" ds:itemID="{E1B31BAE-AF7C-41DD-9314-060238D2BA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9CCF3C-7A3D-47DD-82A3-220C177EA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555f24-b1c8-41a2-bcc1-7ae69c48babe"/>
    <ds:schemaRef ds:uri="02165288-dd3a-4ece-8bb0-1602d240a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891A4E-83EE-4379-8333-FC22CF76BC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dina4_dinnorm5008_nurtext</Template>
  <TotalTime>0</TotalTime>
  <Pages>1</Pages>
  <Words>63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DIN Norm 5008 Briefvorlage</vt:lpstr>
    </vt:vector>
  </TitlesOfParts>
  <Manager>fragen@ac-kindermann.info</Manager>
  <Company>AC KINDERMANN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 Norm 5008 Briefvorlage</dc:title>
  <dc:subject/>
  <dc:creator>Leni Cox</dc:creator>
  <cp:keywords>DIN Norm 5008</cp:keywords>
  <dc:description/>
  <cp:lastModifiedBy>Vanessa Rinke</cp:lastModifiedBy>
  <cp:revision>4</cp:revision>
  <cp:lastPrinted>2020-12-08T11:54:00Z</cp:lastPrinted>
  <dcterms:created xsi:type="dcterms:W3CDTF">2021-10-27T09:30:00Z</dcterms:created>
  <dcterms:modified xsi:type="dcterms:W3CDTF">2026-08-31T12:39:00Z</dcterms:modified>
  <cp:category>Dokumentenvorlage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74400</vt:r8>
  </property>
  <property fmtid="{D5CDD505-2E9C-101B-9397-08002B2CF9AE}" pid="3" name="ContentTypeId">
    <vt:lpwstr>0x0101000A58FD8D4C7397429AE9D460F8324FA4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