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A4CC" w14:textId="59EB2CED" w:rsidR="00033820" w:rsidRPr="00FB154C" w:rsidRDefault="00D35821" w:rsidP="00026E31">
      <w:pPr>
        <w:pStyle w:val="defaulttext"/>
        <w:rPr>
          <w:rFonts w:asciiTheme="minorHAnsi" w:hAnsiTheme="minorHAnsi" w:cstheme="minorHAnsi"/>
          <w:color w:val="auto"/>
          <w:lang w:val="uk-UA"/>
        </w:rPr>
      </w:pPr>
      <w:r>
        <w:rPr>
          <w:rFonts w:asciiTheme="minorHAnsi" w:hAnsiTheme="minorHAnsi" w:cstheme="minorHAnsi"/>
          <w:noProof/>
          <w:color w:val="auto"/>
          <w:lang w:val="uk-UA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6FA558FD" wp14:editId="7AF4CCC3">
                <wp:simplePos x="0" y="0"/>
                <wp:positionH relativeFrom="column">
                  <wp:posOffset>3690620</wp:posOffset>
                </wp:positionH>
                <wp:positionV relativeFrom="paragraph">
                  <wp:posOffset>-725170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1B4380F1" w:rsidR="00D35821" w:rsidRPr="005324BA" w:rsidRDefault="00D35821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uk-UA"/>
                              </w:rPr>
                              <w:t>Компанія</w:t>
                              <w:br/>
                              <w:t>Вулиця</w:t>
                              <w:br/>
                              <w:t>Поштовий індекс і місто</w:t>
                              <w:br/>
                              <w:t>Країна</w:t>
                              <w:br/>
                              <w:t>Податковий номер</w:t>
                            </w:r>
                          </w:p>
                          <w:p w14:paraId="241DC9F4" w14:textId="01BB24C8" w:rsidR="00D35821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0.6pt;margin-top:-57.1pt;width:163.2pt;height:88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">
                <v:textbox>
                  <w:txbxContent>
                    <w:p w14:paraId="037EC59B" w14:textId="1B4380F1" w:rsidR="00D35821" w:rsidRPr="005324BA" w:rsidRDefault="00D35821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uk-UA"/>
                        </w:rPr>
                        <w:t>Компанія</w:t>
                        <w:br/>
                        <w:t>Вулиця</w:t>
                        <w:br/>
                        <w:t>Поштовий індекс і місто</w:t>
                        <w:br/>
                        <w:t>Країна</w:t>
                        <w:br/>
                        <w:t>Податковий номер</w:t>
                      </w:r>
                    </w:p>
                    <w:p w14:paraId="241DC9F4" w14:textId="01BB24C8" w:rsidR="00D35821" w:rsidRDefault="00D35821" w:rsidP="00D35821"/>
                  </w:txbxContent>
                </v:textbox>
              </v:shape>
            </w:pict>
          </mc:Fallback>
        </mc:AlternateContent>
      </w:r>
    </w:p>
    <w:p w14:paraId="29677CE1" w14:textId="70AF203F" w:rsidR="0037036B" w:rsidRPr="00FB154C" w:rsidRDefault="00F5543C" w:rsidP="0037036B">
      <w:pPr>
        <w:pStyle w:val="Textkrper"/>
        <w:spacing w:line="23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>
        <w:rPr>
          <w:rFonts w:asciiTheme="minorHAnsi" w:hAnsiTheme="minorHAnsi" w:cstheme="minorHAnsi"/>
          <w:sz w:val="24"/>
          <w:szCs w:val="24"/>
        </w:rPr>
        <w:br/>
        <w:t>Große Reichenstraße 27</w:t>
      </w:r>
    </w:p>
    <w:p w14:paraId="022E8874" w14:textId="55A838AD" w:rsidR="0037036B" w:rsidRPr="00FB154C" w:rsidRDefault="0037036B" w:rsidP="0037036B">
      <w:pPr>
        <w:pStyle w:val="Textkrper"/>
        <w:spacing w:line="228" w:lineRule="auto"/>
        <w:ind w:right="58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20457 Hamburg </w:t>
        <w:br/>
        <w:t>Deutschland</w:t>
        <w:br/>
        <w:t>DE 304 638 568</w:t>
      </w:r>
    </w:p>
    <w:p w14:paraId="053F2EDE" w14:textId="319328BA" w:rsidR="00754DCE" w:rsidRPr="00FB154C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47633A6" w:rsidR="00033820" w:rsidRPr="00FB154C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468BDA15" w:rsidR="00754DCE" w:rsidRPr="00FB154C" w:rsidRDefault="002C2E4B" w:rsidP="00A85A48">
      <w:pPr>
        <w:spacing w:after="0"/>
        <w:ind w:left="60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рахунку: 02.01.2023</w:t>
      </w:r>
    </w:p>
    <w:p w14:paraId="33EF9BDF" w14:textId="2DEB2A99" w:rsidR="002A0241" w:rsidRPr="00FB154C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>Рахунок № 2023-01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FB154C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0308504A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1171622C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Ціна</w:t>
            </w:r>
          </w:p>
        </w:tc>
      </w:tr>
      <w:tr w:rsidR="000A4608" w:rsidRPr="00FB154C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99F67F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Замовлення 123456</w:t>
              <w:br/>
              <w:t xml:space="preserve">Перевезення 10119 Berlin -&gt; 20095 Hamburg, дата: 01.01.2023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FB154C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FB154C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FB154C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FB154C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Разом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FB154C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FB154C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FB154C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0A3B9162" w14:textId="4A2041D3" w:rsidR="002A0241" w:rsidRPr="00FB154C" w:rsidRDefault="00A85A4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  <w:t>Відповідно до режиму Kleinunternehmer за § 19 UStG ПДВ окремо не зазначається.</w:t>
        <w:br/>
      </w:r>
    </w:p>
    <w:p w14:paraId="70F8F67F" w14:textId="73EF34F2" w:rsidR="002A0241" w:rsidRPr="005324BA" w:rsidRDefault="000A460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Просимо сплатити суму протягом 14 днів від дати виставлення рахунку на наш банківський рахунок: DE 1234 5678 1234 5678 12 / BIC: ABCDEF1DEF</w:t>
      </w:r>
    </w:p>
    <w:p w14:paraId="1A154DEA" w14:textId="252412BA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5324BA" w:rsidSect="00D3582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88675" w14:textId="77777777" w:rsidR="004D47EC" w:rsidRDefault="004D47EC" w:rsidP="00754DCE">
      <w:pPr>
        <w:spacing w:after="0" w:line="240" w:lineRule="auto"/>
      </w:pPr>
      <w:r>
        <w:separator/>
      </w:r>
    </w:p>
  </w:endnote>
  <w:endnote w:type="continuationSeparator" w:id="0">
    <w:p w14:paraId="348AEE9C" w14:textId="77777777" w:rsidR="004D47EC" w:rsidRDefault="004D47EC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Сторінка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44A21" w14:textId="77777777" w:rsidR="004D47EC" w:rsidRDefault="004D47EC" w:rsidP="00754DCE">
      <w:pPr>
        <w:spacing w:after="0" w:line="240" w:lineRule="auto"/>
      </w:pPr>
      <w:r>
        <w:separator/>
      </w:r>
    </w:p>
  </w:footnote>
  <w:footnote w:type="continuationSeparator" w:id="0">
    <w:p w14:paraId="2CEC17A2" w14:textId="77777777" w:rsidR="004D47EC" w:rsidRDefault="004D47EC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78A" w14:textId="1E2788F2" w:rsidR="00A322EA" w:rsidRDefault="00A322EA">
    <w:pPr>
      <w:pStyle w:val="Kopfzeile"/>
    </w:pPr>
    <w:r w:rsidRPr="005324BA">
      <w:rPr>
        <w:rFonts w:cstheme="minorHAnsi"/>
        <w:sz w:val="36"/>
        <w:szCs w:val="36"/>
      </w:rPr>
      <w:t>Зразок рахунку</w:t>
    </w:r>
    <w:r w:rsidR="006E6999" w:rsidRPr="005324BA">
      <w:rPr>
        <w:rFonts w:cstheme="minorHAnsi"/>
        <w:sz w:val="36"/>
        <w:szCs w:val="36"/>
      </w:rPr>
      <w:t xml:space="preserve"> </w:t>
    </w:r>
    <w:r w:rsidR="00A85A48">
      <w:rPr>
        <w:rFonts w:cstheme="minorHAnsi"/>
        <w:sz w:val="36"/>
        <w:szCs w:val="36"/>
      </w:rPr>
      <w:t>для Kleinunternehmer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oNotDisplayPageBoundaries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6E31"/>
    <w:rsid w:val="00033820"/>
    <w:rsid w:val="000A4608"/>
    <w:rsid w:val="00110A41"/>
    <w:rsid w:val="00120C67"/>
    <w:rsid w:val="0016336C"/>
    <w:rsid w:val="001A18B6"/>
    <w:rsid w:val="001B4C25"/>
    <w:rsid w:val="001B6325"/>
    <w:rsid w:val="001F7A6E"/>
    <w:rsid w:val="002A0241"/>
    <w:rsid w:val="002C2D98"/>
    <w:rsid w:val="002C2E4B"/>
    <w:rsid w:val="003008CC"/>
    <w:rsid w:val="00311A84"/>
    <w:rsid w:val="00332E3B"/>
    <w:rsid w:val="00357A0C"/>
    <w:rsid w:val="0037036B"/>
    <w:rsid w:val="00401300"/>
    <w:rsid w:val="0049273D"/>
    <w:rsid w:val="004B6E81"/>
    <w:rsid w:val="004D47EC"/>
    <w:rsid w:val="005324BA"/>
    <w:rsid w:val="005517C3"/>
    <w:rsid w:val="0057304D"/>
    <w:rsid w:val="00614698"/>
    <w:rsid w:val="00664875"/>
    <w:rsid w:val="006D57E8"/>
    <w:rsid w:val="006E6999"/>
    <w:rsid w:val="00754DCE"/>
    <w:rsid w:val="007C4A2E"/>
    <w:rsid w:val="008B0301"/>
    <w:rsid w:val="008E053E"/>
    <w:rsid w:val="00904144"/>
    <w:rsid w:val="009A02E7"/>
    <w:rsid w:val="009E0616"/>
    <w:rsid w:val="00A047D0"/>
    <w:rsid w:val="00A322EA"/>
    <w:rsid w:val="00A75593"/>
    <w:rsid w:val="00A85A48"/>
    <w:rsid w:val="00B625DC"/>
    <w:rsid w:val="00B85A44"/>
    <w:rsid w:val="00D16726"/>
    <w:rsid w:val="00D35821"/>
    <w:rsid w:val="00D416FB"/>
    <w:rsid w:val="00E022CA"/>
    <w:rsid w:val="00E02842"/>
    <w:rsid w:val="00E0520E"/>
    <w:rsid w:val="00E76C5A"/>
    <w:rsid w:val="00EA49AA"/>
    <w:rsid w:val="00F27CC5"/>
    <w:rsid w:val="00F4698F"/>
    <w:rsid w:val="00F52B8D"/>
    <w:rsid w:val="00F5543C"/>
    <w:rsid w:val="00F57339"/>
    <w:rsid w:val="00F74A99"/>
    <w:rsid w:val="00F94FB1"/>
    <w:rsid w:val="00FB154C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uk-UA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Cox, Leni</cp:lastModifiedBy>
  <cp:revision>3</cp:revision>
  <cp:lastPrinted>2020-12-08T11:54:00Z</cp:lastPrinted>
  <dcterms:created xsi:type="dcterms:W3CDTF">2023-01-03T10:06:00Z</dcterms:created>
  <dcterms:modified xsi:type="dcterms:W3CDTF">2023-01-03T10:08:00Z</dcterms:modified>
  <cp:category>Dokumentenvorlage</cp:category>
</cp:coreProperties>
</file>