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6A4CC" w14:textId="59EB2CED" w:rsidR="00033820" w:rsidRPr="005324BA" w:rsidRDefault="00D35821" w:rsidP="00026E31">
      <w:pPr>
        <w:pStyle w:val="defaulttext"/>
        <w:rPr>
          <w:rFonts w:asciiTheme="minorHAnsi" w:hAnsiTheme="minorHAnsi" w:cstheme="minorHAnsi"/>
          <w:color w:val="auto"/>
          <w:lang w:val="uk-UA"/>
        </w:rPr>
      </w:pPr>
      <w:r>
        <w:rPr>
          <w:rFonts w:asciiTheme="minorHAnsi" w:hAnsiTheme="minorHAnsi" w:cstheme="minorHAnsi"/>
          <w:noProof/>
          <w:color w:val="auto"/>
          <w:lang w:val="uk-UA"/>
        </w:rPr>
        <mc:AlternateContent>
          <mc:Choice Requires="wps">
            <w:drawing>
              <wp:anchor distT="45720" distB="45720" distL="114300" distR="114300" simplePos="0" relativeHeight="251693056" behindDoc="1" locked="0" layoutInCell="1" allowOverlap="1" wp14:anchorId="6FA558FD" wp14:editId="24BDB04B">
                <wp:simplePos x="0" y="0"/>
                <wp:positionH relativeFrom="column">
                  <wp:posOffset>3690620</wp:posOffset>
                </wp:positionH>
                <wp:positionV relativeFrom="paragraph">
                  <wp:posOffset>-725170</wp:posOffset>
                </wp:positionV>
                <wp:extent cx="2072640" cy="1126490"/>
                <wp:effectExtent l="0" t="0" r="22860" b="1651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1126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7EC59B" w14:textId="52AD3FE5" w:rsidR="00D35821" w:rsidRPr="005324BA" w:rsidRDefault="00D35821" w:rsidP="00D35821">
                            <w:pPr>
                              <w:pStyle w:val="defaulttext"/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  <w:lang w:val="uk-UA"/>
                              </w:rPr>
                              <w:t>Компанія</w:t>
                              <w:br/>
                              <w:t>Вулиця</w:t>
                              <w:br/>
                              <w:t>Поштовий індекс і місто</w:t>
                              <w:br/>
                              <w:t>Країна</w:t>
                              <w:br/>
                              <w:t>Номер платника ПДВ</w:t>
                            </w:r>
                          </w:p>
                          <w:p w14:paraId="241DC9F4" w14:textId="01BB24C8" w:rsidR="00D35821" w:rsidRDefault="00D35821" w:rsidP="00D3582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A558FD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90.6pt;margin-top:-57.1pt;width:163.2pt;height:88.7pt;z-index:-251623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">
                <v:textbox>
                  <w:txbxContent>
                    <w:p w14:paraId="037EC59B" w14:textId="52AD3FE5" w:rsidR="00D35821" w:rsidRPr="005324BA" w:rsidRDefault="00D35821" w:rsidP="00D35821">
                      <w:pPr>
                        <w:pStyle w:val="defaulttext"/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uk-UA"/>
                        </w:rPr>
                        <w:t>Компанія</w:t>
                        <w:br/>
                        <w:t>Вулиця</w:t>
                        <w:br/>
                        <w:t>Поштовий індекс і місто</w:t>
                        <w:br/>
                        <w:t>Країна</w:t>
                        <w:br/>
                        <w:t>Номер платника ПДВ</w:t>
                      </w:r>
                    </w:p>
                    <w:p w14:paraId="241DC9F4" w14:textId="01BB24C8" w:rsidR="00D35821" w:rsidRDefault="00D35821" w:rsidP="00D35821"/>
                  </w:txbxContent>
                </v:textbox>
              </v:shape>
            </w:pict>
          </mc:Fallback>
        </mc:AlternateContent>
      </w:r>
    </w:p>
    <w:p w14:paraId="29677CE1" w14:textId="70AF203F" w:rsidR="0037036B" w:rsidRPr="005324BA" w:rsidRDefault="00F5543C" w:rsidP="0037036B">
      <w:pPr>
        <w:pStyle w:val="Textkrper"/>
        <w:spacing w:line="23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/>
        <w:t xml:space="preserve">zipmend </w:t>
      </w:r>
      <w:r>
        <w:rPr>
          <w:rFonts w:asciiTheme="minorHAnsi" w:hAnsiTheme="minorHAnsi" w:cstheme="minorHAnsi"/>
          <w:spacing w:val="-5"/>
          <w:sz w:val="24"/>
          <w:szCs w:val="24"/>
        </w:rPr>
        <w:t xml:space="preserve">GmbH </w:t>
      </w:r>
      <w:r>
        <w:rPr>
          <w:rFonts w:asciiTheme="minorHAnsi" w:hAnsiTheme="minorHAnsi" w:cstheme="minorHAnsi"/>
          <w:sz w:val="24"/>
          <w:szCs w:val="24"/>
        </w:rPr>
        <w:br/>
        <w:t>Große Reichenstraße 27</w:t>
      </w:r>
    </w:p>
    <w:p w14:paraId="022E8874" w14:textId="55A838AD" w:rsidR="0037036B" w:rsidRPr="005324BA" w:rsidRDefault="0037036B" w:rsidP="0037036B">
      <w:pPr>
        <w:pStyle w:val="Textkrper"/>
        <w:spacing w:line="228" w:lineRule="auto"/>
        <w:ind w:right="58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20457 Hamburg </w:t>
        <w:br/>
        <w:t>Deutschland</w:t>
        <w:br/>
        <w:t>DE 304 638 568</w:t>
      </w:r>
    </w:p>
    <w:p w14:paraId="053F2EDE" w14:textId="319328BA" w:rsidR="00754DCE" w:rsidRPr="005324BA" w:rsidRDefault="00754DCE" w:rsidP="00754DCE">
      <w:pPr>
        <w:spacing w:after="0"/>
        <w:rPr>
          <w:rFonts w:cstheme="minorHAnsi"/>
          <w:sz w:val="24"/>
          <w:szCs w:val="24"/>
        </w:rPr>
      </w:pPr>
    </w:p>
    <w:p w14:paraId="63F5AD86" w14:textId="547633A6" w:rsidR="00033820" w:rsidRPr="005324BA" w:rsidRDefault="00033820" w:rsidP="00754DCE">
      <w:pPr>
        <w:spacing w:after="0"/>
        <w:rPr>
          <w:rFonts w:cstheme="minorHAnsi"/>
          <w:sz w:val="24"/>
          <w:szCs w:val="24"/>
        </w:rPr>
      </w:pPr>
    </w:p>
    <w:p w14:paraId="630ED454" w14:textId="19F0244B" w:rsidR="00754DCE" w:rsidRPr="005324BA" w:rsidRDefault="002C2E4B" w:rsidP="00F27CC5">
      <w:pPr>
        <w:spacing w:after="0"/>
        <w:ind w:left="595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Дата рахунку: 02.01.2023</w:t>
      </w:r>
    </w:p>
    <w:p w14:paraId="33EF9BDF" w14:textId="0555D67A" w:rsidR="002A0241" w:rsidRPr="000D0938" w:rsidRDefault="00033820" w:rsidP="00754DCE">
      <w:pPr>
        <w:spacing w:after="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br/>
        <w:br/>
        <w:t>Рахунок № 2023-01</w:t>
      </w:r>
      <w:r>
        <w:rPr>
          <w:rFonts w:cstheme="minorHAnsi"/>
          <w:sz w:val="24"/>
          <w:szCs w:val="24"/>
        </w:rPr>
        <w:br/>
      </w:r>
    </w:p>
    <w:tbl>
      <w:tblPr>
        <w:tblStyle w:val="Tabellenraster"/>
        <w:tblW w:w="9072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851"/>
        <w:gridCol w:w="5245"/>
        <w:gridCol w:w="1559"/>
        <w:gridCol w:w="1417"/>
      </w:tblGrid>
      <w:tr w:rsidR="000A4608" w:rsidRPr="000D0938" w14:paraId="1F61A601" w14:textId="77777777" w:rsidTr="00E022CA"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B17B7E" w14:textId="563E3E09" w:rsidR="000A4608" w:rsidRPr="000D0938" w:rsidRDefault="000A4608" w:rsidP="00754DC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DB3749" w14:textId="0308504A" w:rsidR="000A4608" w:rsidRPr="000D0938" w:rsidRDefault="000A4608" w:rsidP="00754DC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Опис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8AD41D" w14:textId="04625F72" w:rsidR="000A4608" w:rsidRPr="000D0938" w:rsidRDefault="000A4608" w:rsidP="00754DCE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F83DA5" w14:textId="1171622C" w:rsidR="000A4608" w:rsidRPr="000D0938" w:rsidRDefault="000A4608" w:rsidP="00754DC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Ціна</w:t>
            </w:r>
          </w:p>
        </w:tc>
      </w:tr>
      <w:tr w:rsidR="000A4608" w:rsidRPr="000D0938" w14:paraId="25D433FB" w14:textId="77777777" w:rsidTr="00E022CA"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2A3DA6" w14:textId="1BFF6D4E" w:rsidR="000A4608" w:rsidRPr="000D0938" w:rsidRDefault="000A4608" w:rsidP="00754DC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8BAF24" w14:textId="4B8F4845" w:rsidR="000A4608" w:rsidRPr="000D0938" w:rsidRDefault="000A4608" w:rsidP="00754DC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Замовлення 123456</w:t>
              <w:br/>
              <w:t xml:space="preserve">Перевезення 10119 Berlin -&gt; 20095 Hamburg, дата: 01.01.2023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143430" w14:textId="3B7BD92B" w:rsidR="000A4608" w:rsidRPr="000D0938" w:rsidRDefault="000A4608" w:rsidP="00E022CA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230DC6" w14:textId="0993101A" w:rsidR="000A4608" w:rsidRPr="000D0938" w:rsidRDefault="000A4608" w:rsidP="000A4608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0,00 €</w:t>
            </w:r>
          </w:p>
        </w:tc>
      </w:tr>
      <w:tr w:rsidR="000A4608" w:rsidRPr="000D0938" w14:paraId="2D3A3A3F" w14:textId="77777777" w:rsidTr="00E022CA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DAEFDC" w14:textId="77777777" w:rsidR="000A4608" w:rsidRPr="000D0938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30B64B" w14:textId="31110548" w:rsidR="000A4608" w:rsidRPr="000D0938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83AB65" w14:textId="351086E9" w:rsidR="000A4608" w:rsidRPr="000D0938" w:rsidRDefault="000A4608" w:rsidP="000A460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ПДВ 19 %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531ADC" w14:textId="757990A7" w:rsidR="000A4608" w:rsidRPr="000D0938" w:rsidRDefault="005324BA" w:rsidP="000A4608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0,00 €</w:t>
            </w:r>
          </w:p>
        </w:tc>
      </w:tr>
      <w:tr w:rsidR="000A4608" w:rsidRPr="000D0938" w14:paraId="2E09DCA4" w14:textId="77777777" w:rsidTr="00E022CA"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4AA5F7" w14:textId="77777777" w:rsidR="000A4608" w:rsidRPr="000D0938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CDE93F" w14:textId="16B929FE" w:rsidR="000A4608" w:rsidRPr="000D0938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79DAAD" w14:textId="3AE75A82" w:rsidR="000A4608" w:rsidRPr="000D0938" w:rsidRDefault="000A4608" w:rsidP="000A460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Разом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C6C895" w14:textId="34031641" w:rsidR="000A4608" w:rsidRPr="000D0938" w:rsidRDefault="005324BA" w:rsidP="000A4608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0,00 €</w:t>
            </w:r>
          </w:p>
        </w:tc>
      </w:tr>
      <w:tr w:rsidR="000A4608" w:rsidRPr="000D0938" w14:paraId="747BBAB9" w14:textId="77777777" w:rsidTr="00E022CA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D725CE" w14:textId="77777777" w:rsidR="000A4608" w:rsidRPr="000D0938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D217D9" w14:textId="75045A9E" w:rsidR="000A4608" w:rsidRPr="000D0938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E9824C" w14:textId="51C1553A" w:rsidR="000A4608" w:rsidRPr="000D0938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388CBB" w14:textId="4316B72A" w:rsidR="000A4608" w:rsidRPr="000D0938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656292C5" w14:textId="39214947" w:rsidR="000A4608" w:rsidRPr="000D0938" w:rsidRDefault="000A4608" w:rsidP="00754DCE">
      <w:pPr>
        <w:spacing w:after="0"/>
        <w:rPr>
          <w:rFonts w:cstheme="minorHAnsi"/>
          <w:sz w:val="24"/>
          <w:szCs w:val="24"/>
        </w:rPr>
      </w:pPr>
    </w:p>
    <w:p w14:paraId="0A3B9162" w14:textId="0866BEBC" w:rsidR="002A0241" w:rsidRPr="000D0938" w:rsidRDefault="002A0241" w:rsidP="00754DCE">
      <w:pPr>
        <w:spacing w:after="0"/>
        <w:rPr>
          <w:rFonts w:cstheme="minorHAnsi"/>
          <w:sz w:val="24"/>
          <w:szCs w:val="24"/>
        </w:rPr>
      </w:pPr>
    </w:p>
    <w:p w14:paraId="70F8F67F" w14:textId="73EF34F2" w:rsidR="002A0241" w:rsidRPr="005324BA" w:rsidRDefault="000A4608" w:rsidP="00754DCE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Просимо сплатити суму протягом 14 днів від дати виставлення рахунку на наш банківський рахунок: DE 1234 5678 1234 5678 12 / BIC: ABCDEF1DEF</w:t>
      </w:r>
    </w:p>
    <w:p w14:paraId="1A154DEA" w14:textId="252412BA" w:rsidR="002A0241" w:rsidRPr="005324BA" w:rsidRDefault="002A0241" w:rsidP="00754DCE">
      <w:pPr>
        <w:spacing w:after="0"/>
        <w:rPr>
          <w:rFonts w:cstheme="minorHAnsi"/>
          <w:sz w:val="24"/>
          <w:szCs w:val="24"/>
        </w:rPr>
      </w:pPr>
    </w:p>
    <w:p w14:paraId="3E5AD383" w14:textId="5A0BD61F" w:rsidR="002A0241" w:rsidRPr="005324BA" w:rsidRDefault="002A0241" w:rsidP="00754DCE">
      <w:pPr>
        <w:spacing w:after="0"/>
        <w:rPr>
          <w:rFonts w:cstheme="minorHAnsi"/>
          <w:sz w:val="24"/>
          <w:szCs w:val="24"/>
        </w:rPr>
      </w:pPr>
    </w:p>
    <w:p w14:paraId="3D7129B3" w14:textId="247C3AC5" w:rsidR="002A0241" w:rsidRPr="005324BA" w:rsidRDefault="002A0241" w:rsidP="00754DCE">
      <w:pPr>
        <w:spacing w:after="0"/>
        <w:rPr>
          <w:rFonts w:cstheme="minorHAnsi"/>
          <w:sz w:val="24"/>
          <w:szCs w:val="24"/>
        </w:rPr>
      </w:pPr>
    </w:p>
    <w:sectPr w:rsidR="002A0241" w:rsidRPr="005324BA" w:rsidSect="00D35821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552" w:right="1274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1FE38" w14:textId="77777777" w:rsidR="00F2359F" w:rsidRDefault="00F2359F" w:rsidP="00754DCE">
      <w:pPr>
        <w:spacing w:after="0" w:line="240" w:lineRule="auto"/>
      </w:pPr>
      <w:r>
        <w:separator/>
      </w:r>
    </w:p>
  </w:endnote>
  <w:endnote w:type="continuationSeparator" w:id="0">
    <w:p w14:paraId="36B2DC12" w14:textId="77777777" w:rsidR="00F2359F" w:rsidRDefault="00F2359F" w:rsidP="00754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 Light">
    <w:altName w:val="Segoe UI"/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AB177" w14:textId="77777777" w:rsidR="002A0241" w:rsidRPr="002A0241" w:rsidRDefault="002A0241" w:rsidP="002A0241">
    <w:pPr>
      <w:pStyle w:val="Fuzeile"/>
      <w:jc w:val="right"/>
      <w:rPr>
        <w:sz w:val="16"/>
        <w:szCs w:val="16"/>
      </w:rPr>
    </w:pPr>
    <w:r w:rsidRPr="002A0241">
      <w:rPr>
        <w:sz w:val="16"/>
        <w:szCs w:val="16"/>
      </w:rPr>
      <w:t xml:space="preserve">Сторінка </w:t>
    </w:r>
    <w:r w:rsidRPr="002A0241">
      <w:rPr>
        <w:b/>
        <w:bCs/>
        <w:sz w:val="16"/>
        <w:szCs w:val="16"/>
      </w:rPr>
      <w:fldChar w:fldCharType="begin"/>
    </w:r>
    <w:r w:rsidRPr="002A0241">
      <w:rPr>
        <w:b/>
        <w:bCs/>
        <w:sz w:val="16"/>
        <w:szCs w:val="16"/>
      </w:rPr>
      <w:instrText>PAGE  \* Arabic  \* MERGEFORMAT</w:instrText>
    </w:r>
    <w:r w:rsidRPr="002A0241">
      <w:rPr>
        <w:b/>
        <w:bCs/>
        <w:sz w:val="16"/>
        <w:szCs w:val="16"/>
      </w:rPr>
      <w:fldChar w:fldCharType="separate"/>
    </w:r>
    <w:r w:rsidR="003008CC">
      <w:rPr>
        <w:b/>
        <w:bCs/>
        <w:noProof/>
        <w:sz w:val="16"/>
        <w:szCs w:val="16"/>
      </w:rPr>
      <w:t>2</w:t>
    </w:r>
    <w:r w:rsidRPr="002A0241">
      <w:rPr>
        <w:b/>
        <w:bCs/>
        <w:sz w:val="16"/>
        <w:szCs w:val="16"/>
      </w:rPr>
      <w:fldChar w:fldCharType="end"/>
    </w:r>
    <w:r w:rsidRPr="002A0241">
      <w:rPr>
        <w:sz w:val="16"/>
        <w:szCs w:val="16"/>
      </w:rPr>
      <w:t xml:space="preserve"> з </w:t>
    </w:r>
    <w:r w:rsidRPr="002A0241">
      <w:rPr>
        <w:b/>
        <w:bCs/>
        <w:sz w:val="16"/>
        <w:szCs w:val="16"/>
      </w:rPr>
      <w:fldChar w:fldCharType="begin"/>
    </w:r>
    <w:r w:rsidRPr="002A0241">
      <w:rPr>
        <w:b/>
        <w:bCs/>
        <w:sz w:val="16"/>
        <w:szCs w:val="16"/>
      </w:rPr>
      <w:instrText>NUMPAGES  \* Arabic  \* MERGEFORMAT</w:instrText>
    </w:r>
    <w:r w:rsidRPr="002A0241">
      <w:rPr>
        <w:b/>
        <w:bCs/>
        <w:sz w:val="16"/>
        <w:szCs w:val="16"/>
      </w:rPr>
      <w:fldChar w:fldCharType="separate"/>
    </w:r>
    <w:r w:rsidR="003008CC">
      <w:rPr>
        <w:b/>
        <w:bCs/>
        <w:noProof/>
        <w:sz w:val="16"/>
        <w:szCs w:val="16"/>
      </w:rPr>
      <w:t>2</w:t>
    </w:r>
    <w:r w:rsidRPr="002A0241">
      <w:rPr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BBFD3" w14:textId="0860ABD4" w:rsidR="00E022CA" w:rsidRDefault="00E022CA">
    <w:pPr>
      <w:pStyle w:val="Fuzeile"/>
    </w:pPr>
  </w:p>
  <w:p w14:paraId="06B2A6F5" w14:textId="77777777" w:rsidR="00E022CA" w:rsidRDefault="00E022C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C93C9" w14:textId="77777777" w:rsidR="00F2359F" w:rsidRDefault="00F2359F" w:rsidP="00754DCE">
      <w:pPr>
        <w:spacing w:after="0" w:line="240" w:lineRule="auto"/>
      </w:pPr>
      <w:r>
        <w:separator/>
      </w:r>
    </w:p>
  </w:footnote>
  <w:footnote w:type="continuationSeparator" w:id="0">
    <w:p w14:paraId="7D1E4A85" w14:textId="77777777" w:rsidR="00F2359F" w:rsidRDefault="00F2359F" w:rsidP="00754D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DBD6D" w14:textId="77777777" w:rsidR="00754DCE" w:rsidRDefault="003008CC" w:rsidP="003008CC">
    <w:pPr>
      <w:pStyle w:val="Kopfzeile"/>
      <w:tabs>
        <w:tab w:val="clear" w:pos="4536"/>
        <w:tab w:val="clear" w:pos="9072"/>
        <w:tab w:val="left" w:pos="1125"/>
      </w:tabs>
    </w:pPr>
    <w:r>
      <w:tab/>
    </w:r>
  </w:p>
  <w:p w14:paraId="26A8D7FD" w14:textId="77777777" w:rsidR="002A0241" w:rsidRDefault="002A024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82E20" w14:textId="441A514B" w:rsidR="00A322EA" w:rsidRPr="005324BA" w:rsidRDefault="00A322EA">
    <w:pPr>
      <w:pStyle w:val="Kopfzeile"/>
      <w:rPr>
        <w:rFonts w:cstheme="minorHAnsi"/>
        <w:sz w:val="36"/>
        <w:szCs w:val="36"/>
      </w:rPr>
    </w:pPr>
    <w:r w:rsidRPr="005324BA">
      <w:rPr>
        <w:rFonts w:cstheme="minorHAnsi"/>
        <w:sz w:val="36"/>
        <w:szCs w:val="36"/>
      </w:rPr>
      <w:t>Зразок рахунку</w:t>
    </w:r>
    <w:r w:rsidR="006E6999" w:rsidRPr="005324BA">
      <w:rPr>
        <w:rFonts w:cstheme="minorHAnsi"/>
        <w:sz w:val="36"/>
        <w:szCs w:val="36"/>
      </w:rPr>
      <w:t xml:space="preserve"> з ПДВ</w:t>
    </w:r>
  </w:p>
  <w:p w14:paraId="6A4DA78A" w14:textId="77777777" w:rsidR="00A322EA" w:rsidRDefault="00A322EA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7"/>
  <w:doNotDisplayPageBoundaries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608"/>
    <w:rsid w:val="00006909"/>
    <w:rsid w:val="00026E31"/>
    <w:rsid w:val="00033820"/>
    <w:rsid w:val="000A4608"/>
    <w:rsid w:val="000D0938"/>
    <w:rsid w:val="00103DBD"/>
    <w:rsid w:val="00110A41"/>
    <w:rsid w:val="00120C67"/>
    <w:rsid w:val="0015340D"/>
    <w:rsid w:val="0016336C"/>
    <w:rsid w:val="001A18B6"/>
    <w:rsid w:val="001B4C25"/>
    <w:rsid w:val="001B6325"/>
    <w:rsid w:val="001C73F0"/>
    <w:rsid w:val="001F7A6E"/>
    <w:rsid w:val="00263A25"/>
    <w:rsid w:val="002A0241"/>
    <w:rsid w:val="002C2D98"/>
    <w:rsid w:val="002C2E4B"/>
    <w:rsid w:val="003008CC"/>
    <w:rsid w:val="00332E3B"/>
    <w:rsid w:val="00357A0C"/>
    <w:rsid w:val="0037036B"/>
    <w:rsid w:val="00401300"/>
    <w:rsid w:val="0049273D"/>
    <w:rsid w:val="004B6E81"/>
    <w:rsid w:val="005324BA"/>
    <w:rsid w:val="005517C3"/>
    <w:rsid w:val="0057304D"/>
    <w:rsid w:val="00585F8A"/>
    <w:rsid w:val="00614698"/>
    <w:rsid w:val="00664875"/>
    <w:rsid w:val="006D57E8"/>
    <w:rsid w:val="006E6999"/>
    <w:rsid w:val="00754DCE"/>
    <w:rsid w:val="007C4A2E"/>
    <w:rsid w:val="008B0301"/>
    <w:rsid w:val="00904144"/>
    <w:rsid w:val="009A02E7"/>
    <w:rsid w:val="009E0616"/>
    <w:rsid w:val="00A047D0"/>
    <w:rsid w:val="00A322EA"/>
    <w:rsid w:val="00A75593"/>
    <w:rsid w:val="00AF04A0"/>
    <w:rsid w:val="00C70FA0"/>
    <w:rsid w:val="00D16726"/>
    <w:rsid w:val="00D35821"/>
    <w:rsid w:val="00D416FB"/>
    <w:rsid w:val="00E022CA"/>
    <w:rsid w:val="00E0520E"/>
    <w:rsid w:val="00F2359F"/>
    <w:rsid w:val="00F27CC5"/>
    <w:rsid w:val="00F32C34"/>
    <w:rsid w:val="00F4698F"/>
    <w:rsid w:val="00F52B8D"/>
    <w:rsid w:val="00F5543C"/>
    <w:rsid w:val="00F57339"/>
    <w:rsid w:val="00F74A99"/>
    <w:rsid w:val="00F94FB1"/>
    <w:rsid w:val="00FB2B64"/>
    <w:rsid w:val="00FE1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9EDC9E"/>
  <w15:docId w15:val="{ADBF20FD-6A5B-4B91-962D-A87E4F6AF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54D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54DCE"/>
  </w:style>
  <w:style w:type="paragraph" w:styleId="Fuzeile">
    <w:name w:val="footer"/>
    <w:basedOn w:val="Standard"/>
    <w:link w:val="FuzeileZchn"/>
    <w:uiPriority w:val="99"/>
    <w:unhideWhenUsed/>
    <w:rsid w:val="00754D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54DC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54D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54DCE"/>
    <w:rPr>
      <w:rFonts w:ascii="Tahoma" w:hAnsi="Tahoma" w:cs="Tahoma"/>
      <w:sz w:val="16"/>
      <w:szCs w:val="16"/>
    </w:rPr>
  </w:style>
  <w:style w:type="paragraph" w:customStyle="1" w:styleId="defaulttext">
    <w:name w:val="default_text"/>
    <w:basedOn w:val="Standard"/>
    <w:uiPriority w:val="99"/>
    <w:rsid w:val="00033820"/>
    <w:pPr>
      <w:autoSpaceDE w:val="0"/>
      <w:autoSpaceDN w:val="0"/>
      <w:adjustRightInd w:val="0"/>
      <w:spacing w:after="170" w:line="300" w:lineRule="atLeast"/>
      <w:textAlignment w:val="center"/>
    </w:pPr>
    <w:rPr>
      <w:rFonts w:ascii="Open Sans Light" w:eastAsiaTheme="minorEastAsia" w:hAnsi="Open Sans Light" w:cs="Open Sans Light"/>
      <w:color w:val="000000"/>
      <w:sz w:val="20"/>
      <w:szCs w:val="20"/>
      <w:lang w:val="uk-UA" w:eastAsia="de-DE"/>
    </w:rPr>
  </w:style>
  <w:style w:type="paragraph" w:styleId="Textkrper">
    <w:name w:val="Body Text"/>
    <w:basedOn w:val="Standard"/>
    <w:link w:val="TextkrperZchn"/>
    <w:uiPriority w:val="1"/>
    <w:qFormat/>
    <w:rsid w:val="000A46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de-DE" w:bidi="de-DE"/>
    </w:rPr>
  </w:style>
  <w:style w:type="character" w:customStyle="1" w:styleId="TextkrperZchn">
    <w:name w:val="Textkörper Zchn"/>
    <w:basedOn w:val="Absatz-Standardschriftart"/>
    <w:link w:val="Textkrper"/>
    <w:uiPriority w:val="1"/>
    <w:rsid w:val="000A4608"/>
    <w:rPr>
      <w:rFonts w:ascii="Times New Roman" w:eastAsia="Times New Roman" w:hAnsi="Times New Roman" w:cs="Times New Roman"/>
      <w:lang w:eastAsia="de-DE" w:bidi="de-DE"/>
    </w:rPr>
  </w:style>
  <w:style w:type="table" w:styleId="Tabellenraster">
    <w:name w:val="Table Grid"/>
    <w:basedOn w:val="NormaleTabelle"/>
    <w:uiPriority w:val="59"/>
    <w:rsid w:val="000A46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i%20Cox\Downloads\dina4_dinnorm5008_nurtext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58FD8D4C7397429AE9D460F8324FA4" ma:contentTypeVersion="18" ma:contentTypeDescription="Ein neues Dokument erstellen." ma:contentTypeScope="" ma:versionID="97f8d28e30c15817f6511e387760b118">
  <xsd:schema xmlns:xsd="http://www.w3.org/2001/XMLSchema" xmlns:xs="http://www.w3.org/2001/XMLSchema" xmlns:p="http://schemas.microsoft.com/office/2006/metadata/properties" xmlns:ns2="94555f24-b1c8-41a2-bcc1-7ae69c48babe" xmlns:ns3="02165288-dd3a-4ece-8bb0-1602d240a5d9" targetNamespace="http://schemas.microsoft.com/office/2006/metadata/properties" ma:root="true" ma:fieldsID="9237b410d37a39eb9a66c51f1282a533" ns2:_="" ns3:_="">
    <xsd:import namespace="94555f24-b1c8-41a2-bcc1-7ae69c48babe"/>
    <xsd:import namespace="02165288-dd3a-4ece-8bb0-1602d240a5d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555f24-b1c8-41a2-bcc1-7ae69c48bab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0ea42da-7c66-4ad4-96ba-db5fd1093071}" ma:internalName="TaxCatchAll" ma:showField="CatchAllData" ma:web="94555f24-b1c8-41a2-bcc1-7ae69c48ba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65288-dd3a-4ece-8bb0-1602d240a5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3397033d-abf2-43f8-9378-16bd22434e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165288-dd3a-4ece-8bb0-1602d240a5d9">
      <Terms xmlns="http://schemas.microsoft.com/office/infopath/2007/PartnerControls"/>
    </lcf76f155ced4ddcb4097134ff3c332f>
    <TaxCatchAll xmlns="94555f24-b1c8-41a2-bcc1-7ae69c48babe" xsi:nil="true"/>
  </documentManagement>
</p:properties>
</file>

<file path=customXml/itemProps1.xml><?xml version="1.0" encoding="utf-8"?>
<ds:datastoreItem xmlns:ds="http://schemas.openxmlformats.org/officeDocument/2006/customXml" ds:itemID="{E1B31BAE-AF7C-41DD-9314-060238D2BA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4078261-1BF0-4E53-82BC-0D1667D3AACF}"/>
</file>

<file path=customXml/itemProps3.xml><?xml version="1.0" encoding="utf-8"?>
<ds:datastoreItem xmlns:ds="http://schemas.openxmlformats.org/officeDocument/2006/customXml" ds:itemID="{57D0CE37-5F2B-4730-95D6-7C8E3FCA09FE}"/>
</file>

<file path=customXml/itemProps4.xml><?xml version="1.0" encoding="utf-8"?>
<ds:datastoreItem xmlns:ds="http://schemas.openxmlformats.org/officeDocument/2006/customXml" ds:itemID="{6D2E64FF-B43D-4469-AC0D-D6130F38C000}"/>
</file>

<file path=docProps/app.xml><?xml version="1.0" encoding="utf-8"?>
<Properties xmlns="http://schemas.openxmlformats.org/officeDocument/2006/extended-properties" xmlns:vt="http://schemas.openxmlformats.org/officeDocument/2006/docPropsVTypes">
  <Template>dina4_dinnorm5008_nurtext</Template>
  <TotalTime>0</TotalTime>
  <Pages>1</Pages>
  <Words>57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DIN Norm 5008 Briefvorlage</vt:lpstr>
    </vt:vector>
  </TitlesOfParts>
  <Manager>fragen@ac-kindermann.info</Manager>
  <Company>AC KINDERMANN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DIN Norm 5008 Briefvorlage</dc:title>
  <dc:subject/>
  <dc:creator>Leni Cox</dc:creator>
  <cp:keywords>DIN Norm 5008</cp:keywords>
  <dc:description/>
  <cp:lastModifiedBy>Cox, Leni</cp:lastModifiedBy>
  <cp:revision>3</cp:revision>
  <cp:lastPrinted>2020-12-08T11:54:00Z</cp:lastPrinted>
  <dcterms:created xsi:type="dcterms:W3CDTF">2023-01-03T10:04:00Z</dcterms:created>
  <dcterms:modified xsi:type="dcterms:W3CDTF">2023-01-03T10:07:00Z</dcterms:modified>
  <cp:category>Dokumentenvorlage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0x0101000A58FD8D4C7397429AE9D460F8324FA4</vt:lpwstr>
  </property>
</Properties>
</file>