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A4CC" w14:textId="59EB2CED" w:rsidR="00033820" w:rsidRPr="005324BA" w:rsidRDefault="00D35821" w:rsidP="00026E31">
      <w:pPr>
        <w:pStyle w:val="defaulttext"/>
        <w:rPr>
          <w:rFonts w:asciiTheme="minorHAnsi" w:hAnsiTheme="minorHAnsi" w:cstheme="minorHAnsi"/>
          <w:color w:val="auto"/>
          <w:lang w:val="ru-RU"/>
        </w:rPr>
      </w:pPr>
      <w:r>
        <w:rPr>
          <w:rFonts w:asciiTheme="minorHAnsi" w:hAnsiTheme="minorHAnsi" w:cstheme="minorHAnsi"/>
          <w:noProof/>
          <w:color w:val="auto"/>
          <w:lang w:val="ru-RU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6FA558FD" wp14:editId="24BDB04B">
                <wp:simplePos x="0" y="0"/>
                <wp:positionH relativeFrom="column">
                  <wp:posOffset>3690620</wp:posOffset>
                </wp:positionH>
                <wp:positionV relativeFrom="paragraph">
                  <wp:posOffset>-725170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52AD3FE5" w:rsidR="00D35821" w:rsidRPr="005324BA" w:rsidRDefault="00D35821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  <w:t>Компания</w:t>
                              <w:br/>
                              <w:t>Улица</w:t>
                              <w:br/>
                              <w:t>Почтовый индекс и город</w:t>
                              <w:br/>
                              <w:t>Страна</w:t>
                              <w:br/>
                              <w:t>Номер плательщика НДС</w:t>
                            </w:r>
                          </w:p>
                          <w:p w14:paraId="241DC9F4" w14:textId="01BB24C8" w:rsidR="00D35821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0.6pt;margin-top:-57.1pt;width:163.2pt;height:88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">
                <v:textbox>
                  <w:txbxContent>
                    <w:p w14:paraId="037EC59B" w14:textId="52AD3FE5" w:rsidR="00D35821" w:rsidRPr="005324BA" w:rsidRDefault="00D35821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ru-RU"/>
                        </w:rPr>
                        <w:t>Компания</w:t>
                        <w:br/>
                        <w:t>Улица</w:t>
                        <w:br/>
                        <w:t>Почтовый индекс и город</w:t>
                        <w:br/>
                        <w:t>Страна</w:t>
                        <w:br/>
                        <w:t>Номер плательщика НДС</w:t>
                      </w:r>
                    </w:p>
                    <w:p w14:paraId="241DC9F4" w14:textId="01BB24C8" w:rsidR="00D35821" w:rsidRDefault="00D35821" w:rsidP="00D35821"/>
                  </w:txbxContent>
                </v:textbox>
              </v:shape>
            </w:pict>
          </mc:Fallback>
        </mc:AlternateContent>
      </w:r>
    </w:p>
    <w:p w14:paraId="29677CE1" w14:textId="70AF203F" w:rsidR="0037036B" w:rsidRPr="005324BA" w:rsidRDefault="00F5543C" w:rsidP="0037036B">
      <w:pPr>
        <w:pStyle w:val="Textkrper"/>
        <w:spacing w:line="23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 xml:space="preserve">zipmend 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>
        <w:rPr>
          <w:rFonts w:asciiTheme="minorHAnsi" w:hAnsiTheme="minorHAnsi" w:cstheme="minorHAnsi"/>
          <w:sz w:val="24"/>
          <w:szCs w:val="24"/>
        </w:rPr>
        <w:br/>
        <w:t>Große Reichenstraße 27</w:t>
      </w:r>
    </w:p>
    <w:p w14:paraId="022E8874" w14:textId="55A838AD" w:rsidR="0037036B" w:rsidRPr="005324BA" w:rsidRDefault="0037036B" w:rsidP="0037036B">
      <w:pPr>
        <w:pStyle w:val="Textkrper"/>
        <w:spacing w:line="228" w:lineRule="auto"/>
        <w:ind w:right="58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20457 Hamburg </w:t>
        <w:br/>
        <w:t>Deutschland</w:t>
        <w:br/>
        <w:t>DE 304 638 568</w:t>
      </w:r>
    </w:p>
    <w:p w14:paraId="053F2EDE" w14:textId="319328BA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47633A6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19F0244B" w:rsidR="00754DCE" w:rsidRPr="005324BA" w:rsidRDefault="002C2E4B" w:rsidP="00F27CC5">
      <w:pPr>
        <w:spacing w:after="0"/>
        <w:ind w:lef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Дата счета: 02.01.2023</w:t>
      </w:r>
    </w:p>
    <w:p w14:paraId="33EF9BDF" w14:textId="0555D67A" w:rsidR="002A0241" w:rsidRPr="000D0938" w:rsidRDefault="00033820" w:rsidP="00754DCE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  <w:br/>
        <w:t>Счет № 2023-01</w:t>
      </w:r>
      <w:r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0D0938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0308504A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1171622C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Цена</w:t>
            </w:r>
          </w:p>
        </w:tc>
      </w:tr>
      <w:tr w:rsidR="000A4608" w:rsidRPr="000D0938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4B8F4845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Заказ 123456</w:t>
              <w:br/>
              <w:t xml:space="preserve">Перевозка 10119 Berlin -&gt; 20095 Hamburg, дата: 01.01.2023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0D0938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0D0938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0D0938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351086E9" w:rsidR="000A4608" w:rsidRPr="000D0938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НДС 19 %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0D0938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0D0938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0D0938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0D0938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0D0938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0D0938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0A3B9162" w14:textId="0866BEBC" w:rsidR="002A0241" w:rsidRPr="000D0938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70F8F67F" w14:textId="73EF34F2" w:rsidR="002A0241" w:rsidRPr="005324BA" w:rsidRDefault="000A4608" w:rsidP="00754DC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Просим оплатить сумму в течение 14 дней с даты выставления счета на наш банковский счет: DE 1234 5678 1234 5678 12 / BIC: ABCDEF1DEF</w:t>
      </w:r>
    </w:p>
    <w:p w14:paraId="1A154DEA" w14:textId="252412BA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5324BA" w:rsidSect="00D3582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1FE38" w14:textId="77777777" w:rsidR="00F2359F" w:rsidRDefault="00F2359F" w:rsidP="00754DCE">
      <w:pPr>
        <w:spacing w:after="0" w:line="240" w:lineRule="auto"/>
      </w:pPr>
      <w:r>
        <w:separator/>
      </w:r>
    </w:p>
  </w:endnote>
  <w:endnote w:type="continuationSeparator" w:id="0">
    <w:p w14:paraId="36B2DC12" w14:textId="77777777" w:rsidR="00F2359F" w:rsidRDefault="00F2359F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Страница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из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C93C9" w14:textId="77777777" w:rsidR="00F2359F" w:rsidRDefault="00F2359F" w:rsidP="00754DCE">
      <w:pPr>
        <w:spacing w:after="0" w:line="240" w:lineRule="auto"/>
      </w:pPr>
      <w:r>
        <w:separator/>
      </w:r>
    </w:p>
  </w:footnote>
  <w:footnote w:type="continuationSeparator" w:id="0">
    <w:p w14:paraId="7D1E4A85" w14:textId="77777777" w:rsidR="00F2359F" w:rsidRDefault="00F2359F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82E20" w14:textId="441A514B" w:rsidR="00A322EA" w:rsidRPr="005324BA" w:rsidRDefault="00A322EA">
    <w:pPr>
      <w:pStyle w:val="Kopfzeile"/>
      <w:rPr>
        <w:rFonts w:cstheme="minorHAnsi"/>
        <w:sz w:val="36"/>
        <w:szCs w:val="36"/>
      </w:rPr>
    </w:pPr>
    <w:r w:rsidRPr="005324BA">
      <w:rPr>
        <w:rFonts w:cstheme="minorHAnsi"/>
        <w:sz w:val="36"/>
        <w:szCs w:val="36"/>
      </w:rPr>
      <w:t>Образец счета</w:t>
    </w:r>
    <w:r w:rsidR="006E6999" w:rsidRPr="005324BA">
      <w:rPr>
        <w:rFonts w:cstheme="minorHAnsi"/>
        <w:sz w:val="36"/>
        <w:szCs w:val="36"/>
      </w:rPr>
      <w:t xml:space="preserve"> с НДС</w:t>
    </w:r>
  </w:p>
  <w:p w14:paraId="6A4DA78A" w14:textId="77777777" w:rsidR="00A322EA" w:rsidRDefault="00A322E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doNotDisplayPageBoundaries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6E31"/>
    <w:rsid w:val="00033820"/>
    <w:rsid w:val="000A4608"/>
    <w:rsid w:val="000D0938"/>
    <w:rsid w:val="00103DBD"/>
    <w:rsid w:val="00110A41"/>
    <w:rsid w:val="00120C67"/>
    <w:rsid w:val="0015340D"/>
    <w:rsid w:val="0016336C"/>
    <w:rsid w:val="001A18B6"/>
    <w:rsid w:val="001B4C25"/>
    <w:rsid w:val="001B6325"/>
    <w:rsid w:val="001C73F0"/>
    <w:rsid w:val="001F7A6E"/>
    <w:rsid w:val="00263A25"/>
    <w:rsid w:val="002A0241"/>
    <w:rsid w:val="002C2D98"/>
    <w:rsid w:val="002C2E4B"/>
    <w:rsid w:val="003008CC"/>
    <w:rsid w:val="00332E3B"/>
    <w:rsid w:val="00357A0C"/>
    <w:rsid w:val="0037036B"/>
    <w:rsid w:val="00401300"/>
    <w:rsid w:val="0049273D"/>
    <w:rsid w:val="004B6E81"/>
    <w:rsid w:val="005324BA"/>
    <w:rsid w:val="005517C3"/>
    <w:rsid w:val="0057304D"/>
    <w:rsid w:val="00585F8A"/>
    <w:rsid w:val="00614698"/>
    <w:rsid w:val="00664875"/>
    <w:rsid w:val="006D57E8"/>
    <w:rsid w:val="006E6999"/>
    <w:rsid w:val="00754DCE"/>
    <w:rsid w:val="007C4A2E"/>
    <w:rsid w:val="008B0301"/>
    <w:rsid w:val="00904144"/>
    <w:rsid w:val="009A02E7"/>
    <w:rsid w:val="009E0616"/>
    <w:rsid w:val="00A047D0"/>
    <w:rsid w:val="00A322EA"/>
    <w:rsid w:val="00A75593"/>
    <w:rsid w:val="00AF04A0"/>
    <w:rsid w:val="00C70FA0"/>
    <w:rsid w:val="00D16726"/>
    <w:rsid w:val="00D35821"/>
    <w:rsid w:val="00D416FB"/>
    <w:rsid w:val="00E022CA"/>
    <w:rsid w:val="00E0520E"/>
    <w:rsid w:val="00F2359F"/>
    <w:rsid w:val="00F27CC5"/>
    <w:rsid w:val="00F32C34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val="ru-RU"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Props1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CEE82F-8402-493E-858D-E7798D03EF8E}"/>
</file>

<file path=customXml/itemProps3.xml><?xml version="1.0" encoding="utf-8"?>
<ds:datastoreItem xmlns:ds="http://schemas.openxmlformats.org/officeDocument/2006/customXml" ds:itemID="{B09A124D-553B-466E-8D41-905E3090BC8F}"/>
</file>

<file path=customXml/itemProps4.xml><?xml version="1.0" encoding="utf-8"?>
<ds:datastoreItem xmlns:ds="http://schemas.openxmlformats.org/officeDocument/2006/customXml" ds:itemID="{0CD72828-9FF2-4B62-8173-6DEDC8438C87}"/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57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Cox, Leni</cp:lastModifiedBy>
  <cp:revision>3</cp:revision>
  <cp:lastPrinted>2020-12-08T11:54:00Z</cp:lastPrinted>
  <dcterms:created xsi:type="dcterms:W3CDTF">2023-01-03T10:04:00Z</dcterms:created>
  <dcterms:modified xsi:type="dcterms:W3CDTF">2023-01-03T10:07:00Z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0x0101000A58FD8D4C7397429AE9D460F8324FA4</vt:lpwstr>
  </property>
</Properties>
</file>