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E8874" w14:textId="272EDE96" w:rsidR="0037036B" w:rsidRPr="001E2755" w:rsidRDefault="00340149" w:rsidP="001E2755">
      <w:pPr>
        <w:pStyle w:val="defaulttext"/>
        <w:tabs>
          <w:tab w:val="left" w:pos="6210"/>
        </w:tabs>
        <w:rPr>
          <w:rFonts w:asciiTheme="minorHAnsi" w:hAnsiTheme="minorHAnsi" w:cstheme="minorHAnsi"/>
          <w:sz w:val="24"/>
          <w:szCs w:val="24"/>
          <w:lang w:val="fi-FI"/>
        </w:rPr>
      </w:pPr>
      <w:r w:rsidRPr="005324BA">
        <w:rPr>
          <w:rFonts w:asciiTheme="minorHAnsi" w:hAnsiTheme="minorHAnsi" w:cstheme="minorHAnsi"/>
          <w:noProof/>
          <w:color w:val="auto"/>
          <w:lang w:val="fi-FI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6FA558FD" wp14:editId="57308BB5">
                <wp:simplePos x="0" y="0"/>
                <wp:positionH relativeFrom="column">
                  <wp:posOffset>3738245</wp:posOffset>
                </wp:positionH>
                <wp:positionV relativeFrom="paragraph">
                  <wp:posOffset>-668020</wp:posOffset>
                </wp:positionV>
                <wp:extent cx="2072640" cy="1126490"/>
                <wp:effectExtent l="0" t="0" r="22860" b="1651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1126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EC59B" w14:textId="22ABD0BD" w:rsidR="00D35821" w:rsidRPr="001E2755" w:rsidRDefault="001E2755" w:rsidP="00D35821">
                            <w:pPr>
                              <w:pStyle w:val="defaulttext"/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  <w:lang w:val="fi-FI"/>
                              </w:rPr>
                            </w:pPr>
                            <w:r w:rsidRPr="001E2755"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  <w:lang w:val="fi-FI"/>
                              </w:rPr>
                              <w:t>Cég</w:t>
                            </w:r>
                            <w:r w:rsidR="00D35821" w:rsidRPr="001E2755"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  <w:lang w:val="fi-FI"/>
                              </w:rPr>
                              <w:br/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  <w:lang w:val="fi-FI"/>
                              </w:rPr>
                              <w:t>Utca, házszám</w:t>
                            </w:r>
                            <w:r w:rsidR="00D35821" w:rsidRPr="001E2755"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  <w:lang w:val="fi-FI"/>
                              </w:rPr>
                              <w:br/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  <w:lang w:val="fi-FI"/>
                              </w:rPr>
                              <w:t>Irányítószám és város</w:t>
                            </w:r>
                            <w:r w:rsidR="00D35821" w:rsidRPr="001E2755"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  <w:lang w:val="fi-FI"/>
                              </w:rPr>
                              <w:br/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  <w:lang w:val="fi-FI"/>
                              </w:rPr>
                              <w:t>Ország</w:t>
                            </w:r>
                            <w:r w:rsidR="00D35821" w:rsidRPr="001E2755"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  <w:lang w:val="fi-FI"/>
                              </w:rPr>
                              <w:br/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  <w:lang w:val="fi-FI"/>
                              </w:rPr>
                              <w:t>Adószám</w:t>
                            </w:r>
                          </w:p>
                          <w:p w14:paraId="241DC9F4" w14:textId="01BB24C8" w:rsidR="00D35821" w:rsidRPr="001E2755" w:rsidRDefault="00D35821" w:rsidP="00D35821">
                            <w:pPr>
                              <w:rPr>
                                <w:lang w:val="fi-F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A558FD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94.35pt;margin-top:-52.6pt;width:163.2pt;height:88.7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">
                <v:textbox>
                  <w:txbxContent>
                    <w:p w14:paraId="037EC59B" w14:textId="22ABD0BD" w:rsidR="00D35821" w:rsidRPr="001E2755" w:rsidRDefault="001E2755" w:rsidP="00D35821">
                      <w:pPr>
                        <w:pStyle w:val="defaulttext"/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</w:pPr>
                      <w:r w:rsidRPr="001E2755"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t>Cég</w:t>
                      </w:r>
                      <w:r w:rsidR="00D35821" w:rsidRPr="001E2755"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br/>
                      </w:r>
                      <w:r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t>Utca, házszám</w:t>
                      </w:r>
                      <w:r w:rsidR="00D35821" w:rsidRPr="001E2755"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br/>
                      </w:r>
                      <w:r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t>Irányítószám és város</w:t>
                      </w:r>
                      <w:r w:rsidR="00D35821" w:rsidRPr="001E2755"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br/>
                      </w:r>
                      <w:r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t>Ország</w:t>
                      </w:r>
                      <w:r w:rsidR="00D35821" w:rsidRPr="001E2755"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br/>
                      </w:r>
                      <w:r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t>Adószám</w:t>
                      </w:r>
                    </w:p>
                    <w:p w14:paraId="241DC9F4" w14:textId="01BB24C8" w:rsidR="00D35821" w:rsidRPr="001E2755" w:rsidRDefault="00D35821" w:rsidP="00D35821">
                      <w:pPr>
                        <w:rPr>
                          <w:lang w:val="fi-F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E2755">
        <w:rPr>
          <w:rFonts w:asciiTheme="minorHAnsi" w:hAnsiTheme="minorHAnsi" w:cstheme="minorHAnsi"/>
          <w:color w:val="auto"/>
          <w:lang w:val="fi-FI"/>
        </w:rPr>
        <w:tab/>
      </w:r>
      <w:r w:rsidR="00F5543C" w:rsidRPr="001E2755">
        <w:rPr>
          <w:rFonts w:asciiTheme="minorHAnsi" w:hAnsiTheme="minorHAnsi" w:cstheme="minorHAnsi"/>
          <w:sz w:val="24"/>
          <w:szCs w:val="24"/>
          <w:lang w:val="fi-FI"/>
        </w:rPr>
        <w:br/>
      </w:r>
      <w:r w:rsidR="0037036B" w:rsidRPr="001E2755">
        <w:rPr>
          <w:rFonts w:asciiTheme="minorHAnsi" w:hAnsiTheme="minorHAnsi" w:cstheme="minorHAnsi"/>
          <w:sz w:val="24"/>
          <w:szCs w:val="24"/>
          <w:lang w:val="fi-FI"/>
        </w:rPr>
        <w:t xml:space="preserve">zipmend </w:t>
      </w:r>
      <w:r w:rsidR="0037036B" w:rsidRPr="001E2755">
        <w:rPr>
          <w:rFonts w:asciiTheme="minorHAnsi" w:hAnsiTheme="minorHAnsi" w:cstheme="minorHAnsi"/>
          <w:spacing w:val="-5"/>
          <w:sz w:val="24"/>
          <w:szCs w:val="24"/>
          <w:lang w:val="fi-FI"/>
        </w:rPr>
        <w:t xml:space="preserve">GmbH </w:t>
      </w:r>
      <w:r w:rsidR="0037036B" w:rsidRPr="001E2755">
        <w:rPr>
          <w:rFonts w:asciiTheme="minorHAnsi" w:hAnsiTheme="minorHAnsi" w:cstheme="minorHAnsi"/>
          <w:sz w:val="24"/>
          <w:szCs w:val="24"/>
          <w:lang w:val="fi-FI"/>
        </w:rPr>
        <w:br/>
        <w:t>Große Reichenstraße 27</w:t>
      </w:r>
      <w:r w:rsidR="001E2755" w:rsidRPr="001E2755">
        <w:rPr>
          <w:rFonts w:asciiTheme="minorHAnsi" w:hAnsiTheme="minorHAnsi" w:cstheme="minorHAnsi"/>
          <w:sz w:val="24"/>
          <w:szCs w:val="24"/>
          <w:lang w:val="fi-FI"/>
        </w:rPr>
        <w:br/>
      </w:r>
      <w:r w:rsidR="0037036B" w:rsidRPr="001E2755">
        <w:rPr>
          <w:rFonts w:asciiTheme="minorHAnsi" w:hAnsiTheme="minorHAnsi" w:cstheme="minorHAnsi"/>
          <w:sz w:val="24"/>
          <w:szCs w:val="24"/>
          <w:lang w:val="fi-FI"/>
        </w:rPr>
        <w:t xml:space="preserve">20457 Hamburg </w:t>
      </w:r>
      <w:r w:rsidR="0049273D" w:rsidRPr="001E2755">
        <w:rPr>
          <w:rFonts w:asciiTheme="minorHAnsi" w:hAnsiTheme="minorHAnsi" w:cstheme="minorHAnsi"/>
          <w:sz w:val="24"/>
          <w:szCs w:val="24"/>
          <w:lang w:val="fi-FI"/>
        </w:rPr>
        <w:br/>
      </w:r>
      <w:r w:rsidR="0037036B" w:rsidRPr="001E2755">
        <w:rPr>
          <w:rFonts w:asciiTheme="minorHAnsi" w:hAnsiTheme="minorHAnsi" w:cstheme="minorHAnsi"/>
          <w:sz w:val="24"/>
          <w:szCs w:val="24"/>
          <w:lang w:val="fi-FI"/>
        </w:rPr>
        <w:t>Németország</w:t>
      </w:r>
      <w:r w:rsidR="0037036B" w:rsidRPr="001E2755">
        <w:rPr>
          <w:rFonts w:asciiTheme="minorHAnsi" w:hAnsiTheme="minorHAnsi" w:cstheme="minorHAnsi"/>
          <w:sz w:val="24"/>
          <w:szCs w:val="24"/>
          <w:lang w:val="fi-FI"/>
        </w:rPr>
        <w:br/>
        <w:t>DE 304 638 568</w:t>
      </w:r>
    </w:p>
    <w:p w14:paraId="053F2EDE" w14:textId="00AA4B95" w:rsidR="00754DCE" w:rsidRPr="005324BA" w:rsidRDefault="00754DCE" w:rsidP="00754DCE">
      <w:pPr>
        <w:spacing w:after="0"/>
        <w:rPr>
          <w:rFonts w:cstheme="minorHAnsi"/>
          <w:sz w:val="24"/>
          <w:szCs w:val="24"/>
        </w:rPr>
      </w:pPr>
    </w:p>
    <w:p w14:paraId="63F5AD86" w14:textId="5236DD7E" w:rsidR="00033820" w:rsidRPr="005324BA" w:rsidRDefault="00033820" w:rsidP="00754DCE">
      <w:pPr>
        <w:spacing w:after="0"/>
        <w:rPr>
          <w:rFonts w:cstheme="minorHAnsi"/>
          <w:sz w:val="24"/>
          <w:szCs w:val="24"/>
        </w:rPr>
      </w:pPr>
    </w:p>
    <w:p w14:paraId="630ED454" w14:textId="66D8255D" w:rsidR="00754DCE" w:rsidRPr="005324BA" w:rsidRDefault="001E2755" w:rsidP="00340149">
      <w:pPr>
        <w:spacing w:after="0"/>
        <w:ind w:left="623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Számla kelte: 2021. 01. 02.</w:t>
      </w:r>
      <w:r w:rsidR="002C2E4B" w:rsidRPr="005324BA">
        <w:rPr>
          <w:rFonts w:cstheme="minorHAnsi"/>
          <w:sz w:val="24"/>
          <w:szCs w:val="24"/>
        </w:rPr>
        <w:t xml:space="preserve"/>
      </w:r>
      <w:r w:rsidR="002C2E4B" w:rsidRPr="00A44887">
        <w:rPr>
          <w:rFonts w:cstheme="minorHAnsi"/>
          <w:sz w:val="24"/>
          <w:szCs w:val="24"/>
        </w:rPr>
        <w:t/>
      </w:r>
      <w:r w:rsidR="00F27CC5" w:rsidRPr="00A44887">
        <w:rPr>
          <w:rFonts w:cstheme="minorHAnsi"/>
          <w:sz w:val="24"/>
          <w:szCs w:val="24"/>
        </w:rPr>
        <w:t/>
      </w:r>
      <w:r w:rsidR="002C2E4B" w:rsidRPr="00A44887">
        <w:rPr>
          <w:rFonts w:cstheme="minorHAnsi"/>
          <w:sz w:val="24"/>
          <w:szCs w:val="24"/>
        </w:rPr>
        <w:t/>
      </w:r>
      <w:r w:rsidR="002C2E4B" w:rsidRPr="00573A96">
        <w:rPr>
          <w:rFonts w:cstheme="minorHAnsi"/>
          <w:sz w:val="24"/>
          <w:szCs w:val="24"/>
        </w:rPr>
        <w:t/>
      </w:r>
      <w:r w:rsidR="00573A96" w:rsidRPr="00573A96">
        <w:rPr>
          <w:rFonts w:cstheme="minorHAnsi"/>
          <w:sz w:val="24"/>
          <w:szCs w:val="24"/>
        </w:rPr>
        <w:t/>
      </w:r>
      <w:r w:rsidR="002C2E4B" w:rsidRPr="005324BA">
        <w:rPr>
          <w:rFonts w:cstheme="minorHAnsi"/>
          <w:sz w:val="24"/>
          <w:szCs w:val="24"/>
        </w:rPr>
        <w:t xml:space="preserve"> </w:t>
      </w:r>
    </w:p>
    <w:p w14:paraId="33EF9BDF" w14:textId="3B19943A" w:rsidR="002A0241" w:rsidRPr="005324BA" w:rsidRDefault="00033820" w:rsidP="00754DCE">
      <w:pPr>
        <w:spacing w:after="0"/>
        <w:rPr>
          <w:rFonts w:cstheme="minorHAnsi"/>
          <w:b/>
          <w:sz w:val="24"/>
          <w:szCs w:val="24"/>
        </w:rPr>
      </w:pPr>
      <w:r w:rsidRPr="005324BA">
        <w:rPr>
          <w:rFonts w:cstheme="minorHAnsi"/>
          <w:b/>
          <w:sz w:val="24"/>
          <w:szCs w:val="24"/>
        </w:rPr>
        <w:br/>
      </w:r>
      <w:r w:rsidR="002A0241" w:rsidRPr="005324BA">
        <w:rPr>
          <w:rFonts w:cstheme="minorHAnsi"/>
          <w:b/>
          <w:sz w:val="24"/>
          <w:szCs w:val="24"/>
        </w:rPr>
        <w:br/>
      </w:r>
      <w:r w:rsidR="001E2755">
        <w:rPr>
          <w:rFonts w:cstheme="minorHAnsi"/>
          <w:b/>
          <w:sz w:val="24"/>
          <w:szCs w:val="24"/>
        </w:rPr>
        <w:t>Számla</w:t>
      </w:r>
      <w:r w:rsidR="000A4608" w:rsidRPr="005324BA">
        <w:rPr>
          <w:rFonts w:cstheme="minorHAnsi"/>
          <w:b/>
          <w:sz w:val="24"/>
          <w:szCs w:val="24"/>
        </w:rPr>
        <w:t xml:space="preserve"> </w:t>
      </w:r>
      <w:r w:rsidR="000A4608" w:rsidRPr="00A44887">
        <w:rPr>
          <w:rFonts w:cstheme="minorHAnsi"/>
          <w:b/>
          <w:sz w:val="24"/>
          <w:szCs w:val="24"/>
        </w:rPr>
        <w:t>202</w:t>
      </w:r>
      <w:r w:rsidR="00A44887">
        <w:rPr>
          <w:rFonts w:cstheme="minorHAnsi"/>
          <w:b/>
          <w:sz w:val="24"/>
          <w:szCs w:val="24"/>
        </w:rPr>
        <w:t>1</w:t>
      </w:r>
      <w:r w:rsidR="000A4608" w:rsidRPr="00A44887">
        <w:rPr>
          <w:rFonts w:cstheme="minorHAnsi"/>
          <w:b/>
          <w:sz w:val="24"/>
          <w:szCs w:val="24"/>
        </w:rPr>
        <w:t>-01</w:t>
      </w:r>
      <w:r w:rsidR="000A4608" w:rsidRPr="005324BA">
        <w:rPr>
          <w:rFonts w:cstheme="minorHAnsi"/>
          <w:sz w:val="24"/>
          <w:szCs w:val="24"/>
        </w:rPr>
        <w:br/>
      </w:r>
    </w:p>
    <w:tbl>
      <w:tblPr>
        <w:tblStyle w:val="Tabellenraster"/>
        <w:tblW w:w="9072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51"/>
        <w:gridCol w:w="5245"/>
        <w:gridCol w:w="1559"/>
        <w:gridCol w:w="1417"/>
      </w:tblGrid>
      <w:tr w:rsidR="000A4608" w:rsidRPr="005324BA" w14:paraId="1F61A601" w14:textId="77777777" w:rsidTr="00E022CA"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B17B7E" w14:textId="563E3E09" w:rsidR="000A4608" w:rsidRPr="005324BA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324BA">
              <w:rPr>
                <w:rFonts w:cstheme="minorHAnsi"/>
                <w:b/>
                <w:bCs/>
                <w:sz w:val="24"/>
                <w:szCs w:val="24"/>
              </w:rPr>
              <w:t>Ssz.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DB3749" w14:textId="6F5C4BA5" w:rsidR="000A4608" w:rsidRPr="005324BA" w:rsidRDefault="001E2755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Megnevezés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8AD41D" w14:textId="04625F72" w:rsidR="000A4608" w:rsidRPr="005324BA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F83DA5" w14:textId="0AE88C79" w:rsidR="000A4608" w:rsidRPr="005324BA" w:rsidRDefault="001E2755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Ár</w:t>
            </w:r>
          </w:p>
        </w:tc>
      </w:tr>
      <w:tr w:rsidR="000A4608" w:rsidRPr="005324BA" w14:paraId="25D433FB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2A3DA6" w14:textId="1BFF6D4E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  <w:r w:rsidRPr="005324BA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8BAF24" w14:textId="0159C26C" w:rsidR="000A4608" w:rsidRPr="001E2755" w:rsidRDefault="001E2755" w:rsidP="00754DCE">
            <w:pPr>
              <w:rPr>
                <w:rFonts w:cstheme="minorHAnsi"/>
                <w:sz w:val="24"/>
                <w:szCs w:val="24"/>
                <w:lang w:val="fi-FI"/>
              </w:rPr>
            </w:pPr>
            <w:r w:rsidRPr="001E2755">
              <w:rPr>
                <w:rFonts w:cstheme="minorHAnsi"/>
                <w:sz w:val="24"/>
                <w:szCs w:val="24"/>
                <w:lang w:val="fi-FI"/>
              </w:rPr>
              <w:t>Megrendelés</w:t>
            </w:r>
            <w:r w:rsidR="000A4608" w:rsidRPr="001E2755">
              <w:rPr>
                <w:rFonts w:cstheme="minorHAnsi"/>
                <w:sz w:val="24"/>
                <w:szCs w:val="24"/>
                <w:lang w:val="fi-FI"/>
              </w:rPr>
              <w:t xml:space="preserve"> </w:t>
            </w:r>
            <w:r w:rsidR="000A4608" w:rsidRPr="001E2755">
              <w:rPr>
                <w:rFonts w:cstheme="minorHAnsi"/>
                <w:sz w:val="24"/>
                <w:szCs w:val="24"/>
                <w:lang w:val="fi-FI"/>
              </w:rPr>
              <w:t>123456</w:t>
            </w:r>
            <w:r w:rsidR="000A4608" w:rsidRPr="001E2755">
              <w:rPr>
                <w:rFonts w:cstheme="minorHAnsi"/>
                <w:sz w:val="24"/>
                <w:szCs w:val="24"/>
                <w:lang w:val="fi-FI"/>
              </w:rPr>
              <w:br/>
            </w:r>
            <w:r w:rsidR="00E022CA" w:rsidRPr="001E2755">
              <w:rPr>
                <w:rFonts w:cstheme="minorHAnsi"/>
                <w:sz w:val="24"/>
                <w:szCs w:val="24"/>
                <w:lang w:val="fi-FI"/>
              </w:rPr>
              <w:t xml:space="preserve">Szállítás</w:t>
            </w:r>
            <w:r w:rsidRPr="001E2755">
              <w:rPr>
                <w:rFonts w:cstheme="minorHAnsi"/>
                <w:sz w:val="24"/>
                <w:szCs w:val="24"/>
                <w:lang w:val="fi-FI"/>
              </w:rPr>
              <w:t/>
            </w:r>
            <w:r w:rsidR="00E022CA" w:rsidRPr="001E2755">
              <w:rPr>
                <w:rFonts w:cstheme="minorHAnsi"/>
                <w:sz w:val="24"/>
                <w:szCs w:val="24"/>
                <w:lang w:val="fi-FI"/>
              </w:rPr>
              <w:t xml:space="preserve"> </w:t>
            </w:r>
            <w:r w:rsidR="000A4608" w:rsidRPr="001E2755">
              <w:rPr>
                <w:rFonts w:cstheme="minorHAnsi"/>
                <w:sz w:val="24"/>
                <w:szCs w:val="24"/>
                <w:lang w:val="fi-FI"/>
              </w:rPr>
              <w:t xml:space="preserve">10119 Berlin </w:t>
            </w:r>
            <w:r w:rsidR="00E022CA" w:rsidRPr="001E2755">
              <w:rPr>
                <w:rFonts w:cstheme="minorHAnsi"/>
                <w:sz w:val="24"/>
                <w:szCs w:val="24"/>
                <w:lang w:val="fi-FI"/>
              </w:rPr>
              <w:t xml:space="preserve">-&gt; </w:t>
            </w:r>
            <w:r w:rsidR="000A4608" w:rsidRPr="001E2755">
              <w:rPr>
                <w:rFonts w:cstheme="minorHAnsi"/>
                <w:sz w:val="24"/>
                <w:szCs w:val="24"/>
                <w:lang w:val="fi-FI"/>
              </w:rPr>
              <w:t>20095 Hamburg 2021. 01. 01.</w:t>
            </w:r>
            <w:r w:rsidR="00E022CA" w:rsidRPr="001E2755">
              <w:rPr>
                <w:rFonts w:cstheme="minorHAnsi"/>
                <w:sz w:val="24"/>
                <w:szCs w:val="24"/>
                <w:lang w:val="fi-FI"/>
              </w:rPr>
              <w:t xml:space="preserve"/>
            </w:r>
            <w:r w:rsidRPr="001E2755">
              <w:rPr>
                <w:rFonts w:cstheme="minorHAnsi"/>
                <w:sz w:val="24"/>
                <w:szCs w:val="24"/>
                <w:lang w:val="fi-FI"/>
              </w:rPr>
              <w:t/>
            </w:r>
            <w:r w:rsidR="00E022CA" w:rsidRPr="001E2755">
              <w:rPr>
                <w:rFonts w:cstheme="minorHAnsi"/>
                <w:sz w:val="24"/>
                <w:szCs w:val="24"/>
                <w:lang w:val="fi-FI"/>
              </w:rPr>
              <w:t xml:space="preserve"/>
            </w:r>
            <w:r>
              <w:rPr>
                <w:rFonts w:cstheme="minorHAnsi"/>
                <w:sz w:val="24"/>
                <w:szCs w:val="24"/>
                <w:lang w:val="fi-FI"/>
              </w:rPr>
              <w:t/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43430" w14:textId="3B7BD92B" w:rsidR="000A4608" w:rsidRPr="001E2755" w:rsidRDefault="000A4608" w:rsidP="00E022CA">
            <w:pPr>
              <w:jc w:val="right"/>
              <w:rPr>
                <w:rFonts w:cstheme="minorHAnsi"/>
                <w:sz w:val="24"/>
                <w:szCs w:val="24"/>
                <w:lang w:val="fi-F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230DC6" w14:textId="0993101A" w:rsidR="000A4608" w:rsidRPr="005324BA" w:rsidRDefault="000A4608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 w:rsidRPr="00A44887">
              <w:rPr>
                <w:rFonts w:cstheme="minorHAnsi"/>
                <w:sz w:val="24"/>
                <w:szCs w:val="24"/>
              </w:rPr>
              <w:t>0,00 €</w:t>
            </w:r>
          </w:p>
        </w:tc>
      </w:tr>
      <w:tr w:rsidR="000A4608" w:rsidRPr="005324BA" w14:paraId="2D3A3A3F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DAEFDC" w14:textId="77777777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30B64B" w14:textId="31110548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83AB65" w14:textId="5625300E" w:rsidR="000A4608" w:rsidRPr="005324BA" w:rsidRDefault="000A4608" w:rsidP="000A4608">
            <w:pPr>
              <w:rPr>
                <w:rFonts w:cstheme="minorHAnsi"/>
                <w:sz w:val="24"/>
                <w:szCs w:val="24"/>
              </w:rPr>
            </w:pPr>
            <w:r w:rsidRPr="005324BA">
              <w:rPr>
                <w:rFonts w:cstheme="minorHAnsi"/>
                <w:sz w:val="24"/>
                <w:szCs w:val="24"/>
              </w:rPr>
              <w:t xml:space="preserve">ÁFA </w:t>
            </w:r>
            <w:r w:rsidR="00020E85">
              <w:rPr>
                <w:rFonts w:cstheme="minorHAnsi"/>
                <w:sz w:val="24"/>
                <w:szCs w:val="24"/>
              </w:rPr>
              <w:t>0</w:t>
            </w:r>
            <w:r w:rsidRPr="005324BA">
              <w:rPr>
                <w:rFonts w:cstheme="minorHAnsi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531ADC" w14:textId="757990A7" w:rsidR="000A4608" w:rsidRPr="005324BA" w:rsidRDefault="005324BA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 w:rsidRPr="00A44887">
              <w:rPr>
                <w:rFonts w:cstheme="minorHAnsi"/>
                <w:sz w:val="24"/>
                <w:szCs w:val="24"/>
              </w:rPr>
              <w:t>0</w:t>
            </w:r>
            <w:r w:rsidR="000A4608" w:rsidRPr="00A44887">
              <w:rPr>
                <w:rFonts w:cstheme="minorHAnsi"/>
                <w:sz w:val="24"/>
                <w:szCs w:val="24"/>
              </w:rPr>
              <w:t>,</w:t>
            </w:r>
            <w:r w:rsidRPr="00A44887">
              <w:rPr>
                <w:rFonts w:cstheme="minorHAnsi"/>
                <w:sz w:val="24"/>
                <w:szCs w:val="24"/>
              </w:rPr>
              <w:t>0</w:t>
            </w:r>
            <w:r w:rsidR="000A4608" w:rsidRPr="00A44887">
              <w:rPr>
                <w:rFonts w:cstheme="minorHAnsi"/>
                <w:sz w:val="24"/>
                <w:szCs w:val="24"/>
              </w:rPr>
              <w:t>0 €</w:t>
            </w:r>
          </w:p>
        </w:tc>
      </w:tr>
      <w:tr w:rsidR="000A4608" w:rsidRPr="005324BA" w14:paraId="2E09DCA4" w14:textId="77777777" w:rsidTr="00E022CA"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4AA5F7" w14:textId="77777777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CDE93F" w14:textId="16B929FE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79DAAD" w14:textId="3AE75A82" w:rsidR="000A4608" w:rsidRPr="005324BA" w:rsidRDefault="000A4608" w:rsidP="000A4608">
            <w:pPr>
              <w:rPr>
                <w:rFonts w:cstheme="minorHAnsi"/>
                <w:sz w:val="24"/>
                <w:szCs w:val="24"/>
              </w:rPr>
            </w:pPr>
            <w:r w:rsidRPr="005324BA">
              <w:rPr>
                <w:rFonts w:cstheme="minorHAnsi"/>
                <w:sz w:val="24"/>
                <w:szCs w:val="24"/>
              </w:rPr>
              <w:t>Összesen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C6C895" w14:textId="34031641" w:rsidR="000A4608" w:rsidRPr="005324BA" w:rsidRDefault="005324BA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 w:rsidRPr="00A44887">
              <w:rPr>
                <w:rFonts w:cstheme="minorHAnsi"/>
                <w:sz w:val="24"/>
                <w:szCs w:val="24"/>
              </w:rPr>
              <w:t>0</w:t>
            </w:r>
            <w:r w:rsidR="000A4608" w:rsidRPr="00A44887">
              <w:rPr>
                <w:rFonts w:cstheme="minorHAnsi"/>
                <w:sz w:val="24"/>
                <w:szCs w:val="24"/>
              </w:rPr>
              <w:t>,</w:t>
            </w:r>
            <w:r w:rsidRPr="00A44887">
              <w:rPr>
                <w:rFonts w:cstheme="minorHAnsi"/>
                <w:sz w:val="24"/>
                <w:szCs w:val="24"/>
              </w:rPr>
              <w:t>0</w:t>
            </w:r>
            <w:r w:rsidR="000A4608" w:rsidRPr="00A44887">
              <w:rPr>
                <w:rFonts w:cstheme="minorHAnsi"/>
                <w:sz w:val="24"/>
                <w:szCs w:val="24"/>
              </w:rPr>
              <w:t>0 €</w:t>
            </w:r>
          </w:p>
        </w:tc>
      </w:tr>
      <w:tr w:rsidR="000A4608" w:rsidRPr="005324BA" w14:paraId="747BBAB9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D725CE" w14:textId="77777777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D217D9" w14:textId="75045A9E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E9824C" w14:textId="51C1553A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388CBB" w14:textId="4316B72A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56292C5" w14:textId="39214947" w:rsidR="000A4608" w:rsidRPr="005324BA" w:rsidRDefault="000A4608" w:rsidP="00754DCE">
      <w:pPr>
        <w:spacing w:after="0"/>
        <w:rPr>
          <w:rFonts w:cstheme="minorHAnsi"/>
          <w:sz w:val="24"/>
          <w:szCs w:val="24"/>
        </w:rPr>
      </w:pPr>
    </w:p>
    <w:p w14:paraId="70F8F67F" w14:textId="4F60EC01" w:rsidR="002A0241" w:rsidRPr="001E2755" w:rsidRDefault="001E2755" w:rsidP="001E2755">
      <w:pPr>
        <w:spacing w:after="0"/>
        <w:rPr>
          <w:rFonts w:cstheme="minorHAnsi"/>
          <w:sz w:val="24"/>
          <w:szCs w:val="24"/>
          <w:lang w:val="fi-FI"/>
        </w:rPr>
      </w:pPr>
      <w:r w:rsidRPr="001E2755">
        <w:rPr>
          <w:rFonts w:ascii="Lato" w:hAnsi="Lato"/>
          <w:sz w:val="24"/>
          <w:szCs w:val="24"/>
          <w:lang w:val="fi-FI"/>
        </w:rPr>
        <w:t>Fordított adózás, a héairányelv 196. cikke</w:t>
      </w:r>
      <w:r w:rsidR="00020E85" w:rsidRPr="001E2755">
        <w:rPr>
          <w:rFonts w:cstheme="minorHAnsi"/>
          <w:sz w:val="24"/>
          <w:szCs w:val="24"/>
          <w:lang w:val="fi-FI"/>
        </w:rPr>
        <w:br/>
      </w:r>
      <w:r w:rsidR="00020E85" w:rsidRPr="001E2755">
        <w:rPr>
          <w:rFonts w:cstheme="minorHAnsi"/>
          <w:sz w:val="24"/>
          <w:szCs w:val="24"/>
          <w:lang w:val="fi-FI"/>
        </w:rPr>
        <w:br/>
      </w:r>
      <w:r w:rsidRPr="005272FE">
        <w:rPr>
          <w:rFonts w:ascii="Lato" w:hAnsi="Lato"/>
          <w:sz w:val="24"/>
          <w:szCs w:val="24"/>
          <w:lang w:val="fi-FI"/>
        </w:rPr>
        <w:t xml:space="preserve">Fizetési határidő </w:t>
      </w:r>
      <w:r>
        <w:rPr>
          <w:rFonts w:ascii="Lato" w:hAnsi="Lato"/>
          <w:sz w:val="24"/>
          <w:szCs w:val="24"/>
          <w:lang w:val="fi-FI"/>
        </w:rPr>
        <w:t>a</w:t>
      </w:r>
      <w:r w:rsidRPr="005272FE">
        <w:rPr>
          <w:rFonts w:ascii="Lato" w:hAnsi="Lato"/>
          <w:sz w:val="24"/>
          <w:szCs w:val="24"/>
          <w:lang w:val="fi-FI"/>
        </w:rPr>
        <w:t xml:space="preserve"> számla keltétől számított 14 nap</w:t>
      </w:r>
      <w:r>
        <w:rPr>
          <w:rFonts w:ascii="Lato" w:hAnsi="Lato"/>
          <w:sz w:val="24"/>
          <w:szCs w:val="24"/>
          <w:lang w:val="fi-FI"/>
        </w:rPr>
        <w:t xml:space="preserve"/>
      </w:r>
      <w:r w:rsidRPr="005272FE">
        <w:rPr>
          <w:rFonts w:ascii="Lato" w:hAnsi="Lato"/>
          <w:sz w:val="24"/>
          <w:szCs w:val="24"/>
          <w:lang w:val="fi-FI"/>
        </w:rPr>
        <w:t/>
      </w:r>
      <w:r>
        <w:rPr>
          <w:rFonts w:ascii="Lato" w:hAnsi="Lato"/>
          <w:sz w:val="24"/>
          <w:szCs w:val="24"/>
          <w:lang w:val="fi-FI"/>
        </w:rPr>
        <w:t>. Kérjük, utalja az alábbi bankszámlára:</w:t>
      </w:r>
      <w:r w:rsidR="000A4608" w:rsidRPr="001E2755">
        <w:rPr>
          <w:rFonts w:cstheme="minorHAnsi"/>
          <w:sz w:val="24"/>
          <w:szCs w:val="24"/>
          <w:lang w:val="fi-FI"/>
        </w:rPr>
        <w:t xml:space="preserve"> </w:t>
      </w:r>
      <w:r w:rsidR="007C4A2E" w:rsidRPr="001E2755">
        <w:rPr>
          <w:rFonts w:cstheme="minorHAnsi"/>
          <w:sz w:val="24"/>
          <w:szCs w:val="24"/>
          <w:lang w:val="fi-FI"/>
        </w:rPr>
        <w:t>DE</w:t>
      </w:r>
      <w:r w:rsidR="005517C3" w:rsidRPr="001E2755">
        <w:rPr>
          <w:rFonts w:cstheme="minorHAnsi"/>
          <w:sz w:val="24"/>
          <w:szCs w:val="24"/>
          <w:lang w:val="fi-FI"/>
        </w:rPr>
        <w:t xml:space="preserve"> </w:t>
      </w:r>
      <w:r w:rsidR="007C4A2E" w:rsidRPr="001E2755">
        <w:rPr>
          <w:rFonts w:cstheme="minorHAnsi"/>
          <w:sz w:val="24"/>
          <w:szCs w:val="24"/>
          <w:lang w:val="fi-FI"/>
        </w:rPr>
        <w:t>1234</w:t>
      </w:r>
      <w:r w:rsidR="005517C3" w:rsidRPr="001E2755">
        <w:rPr>
          <w:rFonts w:cstheme="minorHAnsi"/>
          <w:sz w:val="24"/>
          <w:szCs w:val="24"/>
          <w:lang w:val="fi-FI"/>
        </w:rPr>
        <w:t xml:space="preserve"> </w:t>
      </w:r>
      <w:r w:rsidR="007C4A2E" w:rsidRPr="001E2755">
        <w:rPr>
          <w:rFonts w:cstheme="minorHAnsi"/>
          <w:sz w:val="24"/>
          <w:szCs w:val="24"/>
          <w:lang w:val="fi-FI"/>
        </w:rPr>
        <w:t>5678</w:t>
      </w:r>
      <w:r w:rsidR="005517C3" w:rsidRPr="001E2755">
        <w:rPr>
          <w:rFonts w:cstheme="minorHAnsi"/>
          <w:sz w:val="24"/>
          <w:szCs w:val="24"/>
          <w:lang w:val="fi-FI"/>
        </w:rPr>
        <w:t xml:space="preserve"> </w:t>
      </w:r>
      <w:r w:rsidR="007C4A2E" w:rsidRPr="001E2755">
        <w:rPr>
          <w:rFonts w:cstheme="minorHAnsi"/>
          <w:sz w:val="24"/>
          <w:szCs w:val="24"/>
          <w:lang w:val="fi-FI"/>
        </w:rPr>
        <w:t>1234</w:t>
      </w:r>
      <w:r w:rsidR="005517C3" w:rsidRPr="001E2755">
        <w:rPr>
          <w:rFonts w:cstheme="minorHAnsi"/>
          <w:sz w:val="24"/>
          <w:szCs w:val="24"/>
          <w:lang w:val="fi-FI"/>
        </w:rPr>
        <w:t xml:space="preserve"> </w:t>
      </w:r>
      <w:r w:rsidR="007C4A2E" w:rsidRPr="001E2755">
        <w:rPr>
          <w:rFonts w:cstheme="minorHAnsi"/>
          <w:sz w:val="24"/>
          <w:szCs w:val="24"/>
          <w:lang w:val="fi-FI"/>
        </w:rPr>
        <w:t>5678</w:t>
      </w:r>
      <w:r w:rsidR="005517C3" w:rsidRPr="001E2755">
        <w:rPr>
          <w:rFonts w:cstheme="minorHAnsi"/>
          <w:sz w:val="24"/>
          <w:szCs w:val="24"/>
          <w:lang w:val="fi-FI"/>
        </w:rPr>
        <w:t xml:space="preserve"> 12</w:t>
      </w:r>
      <w:r w:rsidR="000A4608" w:rsidRPr="001E2755">
        <w:rPr>
          <w:rFonts w:cstheme="minorHAnsi"/>
          <w:sz w:val="24"/>
          <w:szCs w:val="24"/>
          <w:lang w:val="fi-FI"/>
        </w:rPr>
        <w:t xml:space="preserve"> / BIC</w:t>
      </w:r>
      <w:r w:rsidR="005517C3" w:rsidRPr="001E2755">
        <w:rPr>
          <w:rFonts w:cstheme="minorHAnsi"/>
          <w:sz w:val="24"/>
          <w:szCs w:val="24"/>
          <w:lang w:val="fi-FI"/>
        </w:rPr>
        <w:t>: ABCDEF1DEF</w:t>
      </w:r>
    </w:p>
    <w:p w14:paraId="1A154DEA" w14:textId="252412BA" w:rsidR="002A0241" w:rsidRPr="001E2755" w:rsidRDefault="002A0241" w:rsidP="00754DCE">
      <w:pPr>
        <w:spacing w:after="0"/>
        <w:rPr>
          <w:rFonts w:cstheme="minorHAnsi"/>
          <w:sz w:val="24"/>
          <w:szCs w:val="24"/>
          <w:lang w:val="fi-FI"/>
        </w:rPr>
      </w:pPr>
    </w:p>
    <w:p w14:paraId="3E5AD383" w14:textId="5A0BD61F" w:rsidR="002A0241" w:rsidRPr="001E2755" w:rsidRDefault="002A0241" w:rsidP="00754DCE">
      <w:pPr>
        <w:spacing w:after="0"/>
        <w:rPr>
          <w:rFonts w:cstheme="minorHAnsi"/>
          <w:sz w:val="24"/>
          <w:szCs w:val="24"/>
          <w:lang w:val="fi-FI"/>
        </w:rPr>
      </w:pPr>
    </w:p>
    <w:p w14:paraId="3D7129B3" w14:textId="247C3AC5" w:rsidR="002A0241" w:rsidRPr="001E2755" w:rsidRDefault="002A0241" w:rsidP="00754DCE">
      <w:pPr>
        <w:spacing w:after="0"/>
        <w:rPr>
          <w:rFonts w:cstheme="minorHAnsi"/>
          <w:sz w:val="24"/>
          <w:szCs w:val="24"/>
          <w:lang w:val="fi-FI"/>
        </w:rPr>
      </w:pPr>
    </w:p>
    <w:sectPr w:rsidR="002A0241" w:rsidRPr="001E2755" w:rsidSect="00D35821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552" w:right="1274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515EE" w14:textId="77777777" w:rsidR="001B254E" w:rsidRDefault="001B254E" w:rsidP="00754DCE">
      <w:pPr>
        <w:spacing w:after="0" w:line="240" w:lineRule="auto"/>
      </w:pPr>
      <w:r>
        <w:separator/>
      </w:r>
    </w:p>
  </w:endnote>
  <w:endnote w:type="continuationSeparator" w:id="0">
    <w:p w14:paraId="11D0A885" w14:textId="77777777" w:rsidR="001B254E" w:rsidRDefault="001B254E" w:rsidP="00754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AB177" w14:textId="77777777" w:rsidR="002A0241" w:rsidRPr="002A0241" w:rsidRDefault="002A0241" w:rsidP="002A0241">
    <w:pPr>
      <w:pStyle w:val="Fuzeile"/>
      <w:jc w:val="right"/>
      <w:rPr>
        <w:sz w:val="16"/>
        <w:szCs w:val="16"/>
      </w:rPr>
    </w:pPr>
    <w:r w:rsidRPr="002A0241">
      <w:rPr>
        <w:sz w:val="16"/>
        <w:szCs w:val="16"/>
      </w:rPr>
      <w:t xml:space="preserve"/>
    </w:r>
    <w:r w:rsidRPr="002A0241">
      <w:rPr>
        <w:b/>
        <w:bCs/>
        <w:sz w:val="16"/>
        <w:szCs w:val="16"/>
      </w:rPr>
      <w:fldChar w:fldCharType="begin"/>
    </w:r>
    <w:r w:rsidRPr="002A0241">
      <w:rPr>
        <w:b/>
        <w:bCs/>
        <w:sz w:val="16"/>
        <w:szCs w:val="16"/>
      </w:rPr>
      <w:instrText>PAGE  \* Arabic  \* MERGEFORMAT</w:instrText>
    </w:r>
    <w:r w:rsidRPr="002A0241">
      <w:rPr>
        <w:b/>
        <w:bCs/>
        <w:sz w:val="16"/>
        <w:szCs w:val="16"/>
      </w:rPr>
      <w:fldChar w:fldCharType="separate"/>
    </w:r>
    <w:r w:rsidR="003008CC">
      <w:rPr>
        <w:b/>
        <w:bCs/>
        <w:noProof/>
        <w:sz w:val="16"/>
        <w:szCs w:val="16"/>
      </w:rPr>
      <w:t>2</w:t>
    </w:r>
    <w:r w:rsidRPr="002A0241">
      <w:rPr>
        <w:b/>
        <w:bCs/>
        <w:sz w:val="16"/>
        <w:szCs w:val="16"/>
      </w:rPr>
      <w:fldChar w:fldCharType="end"/>
    </w:r>
    <w:r w:rsidRPr="002A0241">
      <w:rPr>
        <w:sz w:val="16"/>
        <w:szCs w:val="16"/>
      </w:rPr>
      <w:t xml:space="preserve">. oldal / </w:t>
    </w:r>
    <w:r w:rsidRPr="002A0241">
      <w:rPr>
        <w:b/>
        <w:bCs/>
        <w:sz w:val="16"/>
        <w:szCs w:val="16"/>
      </w:rPr>
      <w:fldChar w:fldCharType="begin"/>
    </w:r>
    <w:r w:rsidRPr="002A0241">
      <w:rPr>
        <w:b/>
        <w:bCs/>
        <w:sz w:val="16"/>
        <w:szCs w:val="16"/>
      </w:rPr>
      <w:instrText>NUMPAGES  \* Arabic  \* MERGEFORMAT</w:instrText>
    </w:r>
    <w:r w:rsidRPr="002A0241">
      <w:rPr>
        <w:b/>
        <w:bCs/>
        <w:sz w:val="16"/>
        <w:szCs w:val="16"/>
      </w:rPr>
      <w:fldChar w:fldCharType="separate"/>
    </w:r>
    <w:r w:rsidR="003008CC">
      <w:rPr>
        <w:b/>
        <w:bCs/>
        <w:noProof/>
        <w:sz w:val="16"/>
        <w:szCs w:val="16"/>
      </w:rPr>
      <w:t>2</w:t>
    </w:r>
    <w:r w:rsidRPr="002A0241">
      <w:rPr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BFD3" w14:textId="0860ABD4" w:rsidR="00E022CA" w:rsidRDefault="00E022CA">
    <w:pPr>
      <w:pStyle w:val="Fuzeile"/>
    </w:pPr>
  </w:p>
  <w:p w14:paraId="06B2A6F5" w14:textId="77777777" w:rsidR="00E022CA" w:rsidRDefault="00E022C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55506" w14:textId="77777777" w:rsidR="001B254E" w:rsidRDefault="001B254E" w:rsidP="00754DCE">
      <w:pPr>
        <w:spacing w:after="0" w:line="240" w:lineRule="auto"/>
      </w:pPr>
      <w:r>
        <w:separator/>
      </w:r>
    </w:p>
  </w:footnote>
  <w:footnote w:type="continuationSeparator" w:id="0">
    <w:p w14:paraId="68F7B02B" w14:textId="77777777" w:rsidR="001B254E" w:rsidRDefault="001B254E" w:rsidP="00754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DBD6D" w14:textId="77777777" w:rsidR="00754DCE" w:rsidRDefault="003008CC" w:rsidP="003008CC">
    <w:pPr>
      <w:pStyle w:val="Kopfzeile"/>
      <w:tabs>
        <w:tab w:val="clear" w:pos="4536"/>
        <w:tab w:val="clear" w:pos="9072"/>
        <w:tab w:val="left" w:pos="1125"/>
      </w:tabs>
    </w:pPr>
    <w:r>
      <w:tab/>
    </w:r>
  </w:p>
  <w:p w14:paraId="26A8D7FD" w14:textId="77777777" w:rsidR="002A0241" w:rsidRDefault="002A024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A78A" w14:textId="69366D0B" w:rsidR="00A322EA" w:rsidRDefault="001E2755">
    <w:pPr>
      <w:pStyle w:val="Kopfzeile"/>
    </w:pPr>
    <w:r>
      <w:rPr>
        <w:rFonts w:cstheme="minorHAnsi"/>
        <w:sz w:val="36"/>
        <w:szCs w:val="36"/>
      </w:rPr>
      <w:t xml:space="preserve"/>
    </w:r>
    <w:proofErr w:type="spellStart"/>
    <w:r>
      <w:rPr>
        <w:rFonts w:cstheme="minorHAnsi"/>
        <w:sz w:val="36"/>
        <w:szCs w:val="36"/>
      </w:rPr>
      <w:t>Számlaminta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08"/>
    <w:rsid w:val="00006909"/>
    <w:rsid w:val="00020E85"/>
    <w:rsid w:val="00026E31"/>
    <w:rsid w:val="00033820"/>
    <w:rsid w:val="000A3439"/>
    <w:rsid w:val="000A4608"/>
    <w:rsid w:val="000E0B8D"/>
    <w:rsid w:val="00110A41"/>
    <w:rsid w:val="00120C67"/>
    <w:rsid w:val="0016336C"/>
    <w:rsid w:val="001A18B6"/>
    <w:rsid w:val="001B254E"/>
    <w:rsid w:val="001B4C25"/>
    <w:rsid w:val="001B6325"/>
    <w:rsid w:val="001E2755"/>
    <w:rsid w:val="001E3B8D"/>
    <w:rsid w:val="001F7A6E"/>
    <w:rsid w:val="002A0241"/>
    <w:rsid w:val="002C2D98"/>
    <w:rsid w:val="002C2E4B"/>
    <w:rsid w:val="003008CC"/>
    <w:rsid w:val="00323B5C"/>
    <w:rsid w:val="00332E3B"/>
    <w:rsid w:val="00340149"/>
    <w:rsid w:val="00357A0C"/>
    <w:rsid w:val="0037036B"/>
    <w:rsid w:val="003C5D23"/>
    <w:rsid w:val="00401300"/>
    <w:rsid w:val="0049273D"/>
    <w:rsid w:val="004B6E81"/>
    <w:rsid w:val="005324BA"/>
    <w:rsid w:val="005517C3"/>
    <w:rsid w:val="0057304D"/>
    <w:rsid w:val="00573A96"/>
    <w:rsid w:val="005E40C2"/>
    <w:rsid w:val="00614698"/>
    <w:rsid w:val="00664875"/>
    <w:rsid w:val="006D57E8"/>
    <w:rsid w:val="006E6999"/>
    <w:rsid w:val="00754DCE"/>
    <w:rsid w:val="007C4A2E"/>
    <w:rsid w:val="007D4B5D"/>
    <w:rsid w:val="008B0301"/>
    <w:rsid w:val="00904144"/>
    <w:rsid w:val="009A02E7"/>
    <w:rsid w:val="009E0616"/>
    <w:rsid w:val="00A047D0"/>
    <w:rsid w:val="00A322EA"/>
    <w:rsid w:val="00A44887"/>
    <w:rsid w:val="00A75593"/>
    <w:rsid w:val="00D16726"/>
    <w:rsid w:val="00D35821"/>
    <w:rsid w:val="00D416FB"/>
    <w:rsid w:val="00E022CA"/>
    <w:rsid w:val="00E0520E"/>
    <w:rsid w:val="00F27CC5"/>
    <w:rsid w:val="00F4698F"/>
    <w:rsid w:val="00F52B8D"/>
    <w:rsid w:val="00F5543C"/>
    <w:rsid w:val="00F57339"/>
    <w:rsid w:val="00F74A99"/>
    <w:rsid w:val="00F94FB1"/>
    <w:rsid w:val="00FB2B64"/>
    <w:rsid w:val="00FE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9EDC9E"/>
  <w15:docId w15:val="{ADBF20FD-6A5B-4B91-962D-A87E4F6AF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54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54DCE"/>
  </w:style>
  <w:style w:type="paragraph" w:styleId="Fuzeile">
    <w:name w:val="footer"/>
    <w:basedOn w:val="Standard"/>
    <w:link w:val="FuzeileZchn"/>
    <w:uiPriority w:val="99"/>
    <w:unhideWhenUsed/>
    <w:rsid w:val="00754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54DC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4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4DCE"/>
    <w:rPr>
      <w:rFonts w:ascii="Tahoma" w:hAnsi="Tahoma" w:cs="Tahoma"/>
      <w:sz w:val="16"/>
      <w:szCs w:val="16"/>
    </w:rPr>
  </w:style>
  <w:style w:type="paragraph" w:customStyle="1" w:styleId="defaulttext">
    <w:name w:val="default_text"/>
    <w:basedOn w:val="Standard"/>
    <w:uiPriority w:val="99"/>
    <w:rsid w:val="00033820"/>
    <w:pPr>
      <w:autoSpaceDE w:val="0"/>
      <w:autoSpaceDN w:val="0"/>
      <w:adjustRightInd w:val="0"/>
      <w:spacing w:after="170" w:line="300" w:lineRule="atLeast"/>
      <w:textAlignment w:val="center"/>
    </w:pPr>
    <w:rPr>
      <w:rFonts w:ascii="Open Sans Light" w:eastAsiaTheme="minorEastAsia" w:hAnsi="Open Sans Light" w:cs="Open Sans Light"/>
      <w:color w:val="000000"/>
      <w:sz w:val="20"/>
      <w:szCs w:val="20"/>
      <w:lang w:val="fi-FI" w:eastAsia="de-DE"/>
    </w:rPr>
  </w:style>
  <w:style w:type="paragraph" w:styleId="Textkrper">
    <w:name w:val="Body Text"/>
    <w:basedOn w:val="Standard"/>
    <w:link w:val="TextkrperZchn"/>
    <w:uiPriority w:val="1"/>
    <w:qFormat/>
    <w:rsid w:val="000A46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de-DE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0A4608"/>
    <w:rPr>
      <w:rFonts w:ascii="Times New Roman" w:eastAsia="Times New Roman" w:hAnsi="Times New Roman" w:cs="Times New Roman"/>
      <w:lang w:eastAsia="de-DE" w:bidi="de-DE"/>
    </w:rPr>
  </w:style>
  <w:style w:type="table" w:styleId="Tabellenraster">
    <w:name w:val="Table Grid"/>
    <w:basedOn w:val="NormaleTabelle"/>
    <w:uiPriority w:val="59"/>
    <w:rsid w:val="000A4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i%20Cox\Downloads\dina4_dinnorm5008_nurtex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58FD8D4C7397429AE9D460F8324FA4" ma:contentTypeVersion="18" ma:contentTypeDescription="Ein neues Dokument erstellen." ma:contentTypeScope="" ma:versionID="97f8d28e30c15817f6511e387760b118">
  <xsd:schema xmlns:xsd="http://www.w3.org/2001/XMLSchema" xmlns:xs="http://www.w3.org/2001/XMLSchema" xmlns:p="http://schemas.microsoft.com/office/2006/metadata/properties" xmlns:ns2="94555f24-b1c8-41a2-bcc1-7ae69c48babe" xmlns:ns3="02165288-dd3a-4ece-8bb0-1602d240a5d9" targetNamespace="http://schemas.microsoft.com/office/2006/metadata/properties" ma:root="true" ma:fieldsID="9237b410d37a39eb9a66c51f1282a533" ns2:_="" ns3:_="">
    <xsd:import namespace="94555f24-b1c8-41a2-bcc1-7ae69c48babe"/>
    <xsd:import namespace="02165288-dd3a-4ece-8bb0-1602d240a5d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55f24-b1c8-41a2-bcc1-7ae69c48ba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0ea42da-7c66-4ad4-96ba-db5fd1093071}" ma:internalName="TaxCatchAll" ma:showField="CatchAllData" ma:web="94555f24-b1c8-41a2-bcc1-7ae69c48ba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65288-dd3a-4ece-8bb0-1602d240a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3397033d-abf2-43f8-9378-16bd22434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02165288-dd3a-4ece-8bb0-1602d240a5d9" xsi:nil="true"/>
    <lcf76f155ced4ddcb4097134ff3c332f xmlns="02165288-dd3a-4ece-8bb0-1602d240a5d9">
      <Terms xmlns="http://schemas.microsoft.com/office/infopath/2007/PartnerControls"/>
    </lcf76f155ced4ddcb4097134ff3c332f>
    <TaxCatchAll xmlns="94555f24-b1c8-41a2-bcc1-7ae69c48bab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9CCF3C-7A3D-47DD-82A3-220C177EA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555f24-b1c8-41a2-bcc1-7ae69c48babe"/>
    <ds:schemaRef ds:uri="02165288-dd3a-4ece-8bb0-1602d240a5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B31BAE-AF7C-41DD-9314-060238D2BA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2462E5-0C8D-4C01-8BAE-E6CAD4A1C504}">
  <ds:schemaRefs>
    <ds:schemaRef ds:uri="http://schemas.microsoft.com/office/2006/metadata/properties"/>
    <ds:schemaRef ds:uri="http://schemas.microsoft.com/office/infopath/2007/PartnerControls"/>
    <ds:schemaRef ds:uri="02165288-dd3a-4ece-8bb0-1602d240a5d9"/>
    <ds:schemaRef ds:uri="94555f24-b1c8-41a2-bcc1-7ae69c48babe"/>
  </ds:schemaRefs>
</ds:datastoreItem>
</file>

<file path=customXml/itemProps4.xml><?xml version="1.0" encoding="utf-8"?>
<ds:datastoreItem xmlns:ds="http://schemas.openxmlformats.org/officeDocument/2006/customXml" ds:itemID="{EA891A4E-83EE-4379-8333-FC22CF76BC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dina4_dinnorm5008_nurtext</Template>
  <TotalTime>0</TotalTime>
  <Pages>1</Pages>
  <Words>62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DIN Norm 5008 Briefvorlage</vt:lpstr>
    </vt:vector>
  </TitlesOfParts>
  <Manager>fragen@ac-kindermann.info</Manager>
  <Company>AC KINDERMANN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 Norm 5008 Briefvorlage</dc:title>
  <dc:subject/>
  <dc:creator>Leni Cox</dc:creator>
  <cp:keywords>DIN Norm 5008</cp:keywords>
  <dc:description/>
  <cp:lastModifiedBy>Vanessa Rinke</cp:lastModifiedBy>
  <cp:revision>3</cp:revision>
  <cp:lastPrinted>2020-12-08T11:54:00Z</cp:lastPrinted>
  <dcterms:created xsi:type="dcterms:W3CDTF">2021-10-27T09:30:00Z</dcterms:created>
  <dcterms:modified xsi:type="dcterms:W3CDTF">2026-08-31T12:16:00Z</dcterms:modified>
  <cp:category>Dokumentenvorlage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74400</vt:r8>
  </property>
  <property fmtid="{D5CDD505-2E9C-101B-9397-08002B2CF9AE}" pid="3" name="ContentTypeId">
    <vt:lpwstr>0x0101000A58FD8D4C7397429AE9D460F8324FA4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